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03EDB2" w14:textId="3C4F9569" w:rsidR="000734C4" w:rsidRPr="002E226D" w:rsidRDefault="002E226D" w:rsidP="002E226D">
      <w:pPr>
        <w:pStyle w:val="Heading1"/>
      </w:pPr>
      <w:r w:rsidRPr="002E226D">
        <w:t>Community Assistance Partnership Fund</w:t>
      </w:r>
    </w:p>
    <w:p w14:paraId="0EC284E8" w14:textId="46EAE39B" w:rsidR="000734C4" w:rsidRPr="002E226D" w:rsidRDefault="002E226D" w:rsidP="000734C4">
      <w:pPr>
        <w:pStyle w:val="TitleSubtitleTextBlue"/>
        <w:rPr>
          <w:sz w:val="32"/>
          <w:szCs w:val="32"/>
        </w:rPr>
      </w:pPr>
      <w:r w:rsidRPr="002E226D">
        <w:rPr>
          <w:sz w:val="32"/>
          <w:szCs w:val="32"/>
        </w:rPr>
        <w:t>Application Form</w:t>
      </w:r>
    </w:p>
    <w:p w14:paraId="041445D9" w14:textId="77777777" w:rsidR="002E226D" w:rsidRDefault="002E226D" w:rsidP="00A0044A">
      <w:pPr>
        <w:pStyle w:val="IntroTextBlue"/>
        <w:spacing w:after="0" w:line="240" w:lineRule="auto"/>
      </w:pPr>
      <w:bookmarkStart w:id="0" w:name="_Hlk195259659"/>
      <w:r w:rsidRPr="002E226D">
        <w:t>Please ensure that Policy C8 – Alcoa Community Partnership Grants and Community Assistance Partnership Fund Guidelines have been read prior to starting your application.</w:t>
      </w:r>
    </w:p>
    <w:p w14:paraId="5A416C9E" w14:textId="77777777" w:rsidR="002E226D" w:rsidRPr="002E226D" w:rsidRDefault="002E226D" w:rsidP="00A0044A">
      <w:pPr>
        <w:pStyle w:val="IntroTextBlue"/>
        <w:spacing w:after="0" w:line="240" w:lineRule="auto"/>
      </w:pPr>
    </w:p>
    <w:p w14:paraId="58719932" w14:textId="625732F1" w:rsidR="002E226D" w:rsidRDefault="002E226D" w:rsidP="00A0044A">
      <w:pPr>
        <w:pStyle w:val="IntroTextBlue"/>
        <w:spacing w:after="0" w:line="240" w:lineRule="auto"/>
      </w:pPr>
      <w:r w:rsidRPr="002E226D">
        <w:t>All grant applications should be discussed with a Community Development Officer before completing your application. This is strongly recommended, as your application may be deemed ineligible if elements of your application have not been address</w:t>
      </w:r>
      <w:r w:rsidR="009C38C7">
        <w:t>ed</w:t>
      </w:r>
      <w:r w:rsidRPr="002E226D">
        <w:t xml:space="preserve"> or adequately described. If you would like your application reviewed before submitting, please advise a Community Development Officer a minimum of 2 weeks prior to closing date.</w:t>
      </w:r>
    </w:p>
    <w:p w14:paraId="525E300C" w14:textId="77777777" w:rsidR="002E226D" w:rsidRDefault="002E226D" w:rsidP="002E226D">
      <w:pPr>
        <w:pStyle w:val="IntroTextBlue"/>
        <w:spacing w:after="0" w:line="240" w:lineRule="auto"/>
      </w:pPr>
    </w:p>
    <w:tbl>
      <w:tblPr>
        <w:tblStyle w:val="TableGridLight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A0044A" w:rsidRPr="00A0044A" w14:paraId="6BF9256B" w14:textId="77777777" w:rsidTr="000700F0">
        <w:tc>
          <w:tcPr>
            <w:tcW w:w="9639" w:type="dxa"/>
          </w:tcPr>
          <w:p w14:paraId="215243A0" w14:textId="2E1155EF" w:rsidR="00A0044A" w:rsidRPr="00A0044A" w:rsidRDefault="00A0044A" w:rsidP="00A0044A">
            <w:pPr>
              <w:spacing w:before="120" w:after="120"/>
              <w:rPr>
                <w:rFonts w:ascii="Arial" w:hAnsi="Arial"/>
              </w:rPr>
            </w:pPr>
            <w:r w:rsidRPr="00A0044A">
              <w:rPr>
                <w:rFonts w:ascii="Arial" w:hAnsi="Arial"/>
              </w:rPr>
              <w:t>Name of Community Development Officer you have spoken to regarding your grant application.</w:t>
            </w:r>
          </w:p>
        </w:tc>
      </w:tr>
      <w:tr w:rsidR="00A0044A" w:rsidRPr="00A0044A" w14:paraId="7C356614" w14:textId="77777777" w:rsidTr="008461E4">
        <w:sdt>
          <w:sdtPr>
            <w:rPr>
              <w:rStyle w:val="BodyTextChar"/>
              <w:rFonts w:ascii="Arial" w:hAnsi="Arial"/>
            </w:rPr>
            <w:id w:val="1193115366"/>
            <w:placeholder>
              <w:docPart w:val="0305A4394B9547E2AB69307D39524F8F"/>
            </w:placeholder>
            <w:showingPlcHdr/>
          </w:sdtPr>
          <w:sdtEndPr>
            <w:rPr>
              <w:rStyle w:val="DefaultParagraphFont"/>
              <w:rFonts w:eastAsiaTheme="minorHAnsi"/>
              <w:lang w:val="en-US"/>
            </w:rPr>
          </w:sdtEndPr>
          <w:sdtContent>
            <w:tc>
              <w:tcPr>
                <w:tcW w:w="9639" w:type="dxa"/>
              </w:tcPr>
              <w:p w14:paraId="56790804" w14:textId="2ED3C738" w:rsidR="00A0044A" w:rsidRPr="00A0044A" w:rsidRDefault="008D70C5" w:rsidP="00A0044A">
                <w:pPr>
                  <w:spacing w:before="120" w:after="120"/>
                  <w:rPr>
                    <w:rFonts w:ascii="Arial" w:hAnsi="Arial"/>
                  </w:rPr>
                </w:pPr>
                <w:r w:rsidRPr="00035F8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2EFB48E" w14:textId="77777777" w:rsidR="00A0044A" w:rsidRPr="002E226D" w:rsidRDefault="00A0044A" w:rsidP="002E226D">
      <w:pPr>
        <w:pStyle w:val="IntroTextBlue"/>
        <w:spacing w:after="0" w:line="240" w:lineRule="auto"/>
      </w:pPr>
    </w:p>
    <w:tbl>
      <w:tblPr>
        <w:tblStyle w:val="SoMTableBlue"/>
        <w:tblW w:w="9639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552"/>
        <w:gridCol w:w="992"/>
        <w:gridCol w:w="2381"/>
        <w:gridCol w:w="3714"/>
      </w:tblGrid>
      <w:tr w:rsidR="002E226D" w:rsidRPr="007A5120" w14:paraId="450EACF2" w14:textId="77777777" w:rsidTr="009B14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39" w:type="dxa"/>
            <w:gridSpan w:val="4"/>
          </w:tcPr>
          <w:bookmarkEnd w:id="0"/>
          <w:p w14:paraId="76D38504" w14:textId="506779AE" w:rsidR="002E226D" w:rsidRPr="002E226D" w:rsidRDefault="002E226D" w:rsidP="00E47360">
            <w:pPr>
              <w:spacing w:after="0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>Organisation Details</w:t>
            </w:r>
          </w:p>
        </w:tc>
      </w:tr>
      <w:tr w:rsidR="002E226D" w:rsidRPr="007A5120" w14:paraId="23890B10" w14:textId="77777777" w:rsidTr="009B1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52" w:type="dxa"/>
          </w:tcPr>
          <w:p w14:paraId="5F0DA8AA" w14:textId="691F0D29" w:rsidR="002E226D" w:rsidRPr="00ED436E" w:rsidRDefault="002E226D" w:rsidP="00E47360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 xml:space="preserve">Organisation </w:t>
            </w:r>
            <w:r w:rsidR="003E0AFE">
              <w:rPr>
                <w:rFonts w:cstheme="minorHAnsi"/>
              </w:rPr>
              <w:t>n</w:t>
            </w:r>
            <w:r>
              <w:rPr>
                <w:rFonts w:cstheme="minorHAnsi"/>
              </w:rPr>
              <w:t>ame</w:t>
            </w:r>
          </w:p>
        </w:tc>
        <w:sdt>
          <w:sdtPr>
            <w:rPr>
              <w:rStyle w:val="BodyTextChar"/>
            </w:rPr>
            <w:id w:val="-1390333375"/>
            <w:placeholder>
              <w:docPart w:val="3C19B30EDDBE4370973E5B40D500AD9D"/>
            </w:placeholder>
            <w:showingPlcHdr/>
          </w:sdtPr>
          <w:sdtEndPr>
            <w:rPr>
              <w:rStyle w:val="DefaultParagraphFont"/>
              <w:rFonts w:ascii="Arial" w:eastAsiaTheme="minorHAnsi" w:hAnsi="Arial"/>
              <w:lang w:val="en-US"/>
            </w:rPr>
          </w:sdtEndPr>
          <w:sdtContent>
            <w:tc>
              <w:tcPr>
                <w:tcW w:w="7087" w:type="dxa"/>
                <w:gridSpan w:val="3"/>
              </w:tcPr>
              <w:p w14:paraId="2A0C590D" w14:textId="462EA89D" w:rsidR="002E226D" w:rsidRPr="00ED436E" w:rsidRDefault="00337AE0" w:rsidP="00E47360">
                <w:pPr>
                  <w:spacing w:after="0"/>
                  <w:rPr>
                    <w:rFonts w:cstheme="minorHAnsi"/>
                  </w:rPr>
                </w:pPr>
                <w:r w:rsidRPr="00035F8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E226D" w:rsidRPr="007A5120" w14:paraId="403CF91C" w14:textId="77777777" w:rsidTr="009B14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52" w:type="dxa"/>
          </w:tcPr>
          <w:p w14:paraId="5B7A3AD4" w14:textId="33D4C925" w:rsidR="002E226D" w:rsidRPr="00ED436E" w:rsidRDefault="002E226D" w:rsidP="00E47360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 xml:space="preserve">Postal </w:t>
            </w:r>
            <w:r w:rsidR="003E0AFE">
              <w:rPr>
                <w:rFonts w:cstheme="minorHAnsi"/>
              </w:rPr>
              <w:t>a</w:t>
            </w:r>
            <w:r>
              <w:rPr>
                <w:rFonts w:cstheme="minorHAnsi"/>
              </w:rPr>
              <w:t>ddress</w:t>
            </w:r>
          </w:p>
        </w:tc>
        <w:sdt>
          <w:sdtPr>
            <w:rPr>
              <w:rStyle w:val="BodyTextChar"/>
            </w:rPr>
            <w:id w:val="-1847392278"/>
            <w:placeholder>
              <w:docPart w:val="CEEBA490BAC64213B0E5F26D6CC31953"/>
            </w:placeholder>
            <w:showingPlcHdr/>
          </w:sdtPr>
          <w:sdtEndPr>
            <w:rPr>
              <w:rStyle w:val="DefaultParagraphFont"/>
              <w:rFonts w:ascii="Arial" w:eastAsiaTheme="minorHAnsi" w:hAnsi="Arial"/>
              <w:lang w:val="en-US"/>
            </w:rPr>
          </w:sdtEndPr>
          <w:sdtContent>
            <w:tc>
              <w:tcPr>
                <w:tcW w:w="7087" w:type="dxa"/>
                <w:gridSpan w:val="3"/>
              </w:tcPr>
              <w:p w14:paraId="7B2FC4EF" w14:textId="74D23994" w:rsidR="002E226D" w:rsidRPr="00ED436E" w:rsidRDefault="00337AE0" w:rsidP="00E47360">
                <w:pPr>
                  <w:spacing w:after="0"/>
                  <w:rPr>
                    <w:rFonts w:cstheme="minorHAnsi"/>
                  </w:rPr>
                </w:pPr>
                <w:r w:rsidRPr="00035F8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E226D" w:rsidRPr="007A5120" w14:paraId="06B8FF5F" w14:textId="77777777" w:rsidTr="009B1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52" w:type="dxa"/>
          </w:tcPr>
          <w:p w14:paraId="7E2D78EA" w14:textId="374147C2" w:rsidR="002E226D" w:rsidRPr="00ED436E" w:rsidRDefault="002E226D" w:rsidP="00E47360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Contact person</w:t>
            </w:r>
          </w:p>
        </w:tc>
        <w:sdt>
          <w:sdtPr>
            <w:rPr>
              <w:rStyle w:val="BodyTextChar"/>
            </w:rPr>
            <w:id w:val="-877549805"/>
            <w:placeholder>
              <w:docPart w:val="EA4F046787B740EAB41F37FEC4F79C26"/>
            </w:placeholder>
            <w:showingPlcHdr/>
          </w:sdtPr>
          <w:sdtEndPr>
            <w:rPr>
              <w:rStyle w:val="DefaultParagraphFont"/>
              <w:rFonts w:ascii="Arial" w:eastAsiaTheme="minorHAnsi" w:hAnsi="Arial"/>
              <w:lang w:val="en-US"/>
            </w:rPr>
          </w:sdtEndPr>
          <w:sdtContent>
            <w:tc>
              <w:tcPr>
                <w:tcW w:w="7087" w:type="dxa"/>
                <w:gridSpan w:val="3"/>
              </w:tcPr>
              <w:p w14:paraId="3184AFBB" w14:textId="6D6D0F66" w:rsidR="002E226D" w:rsidRPr="00ED436E" w:rsidRDefault="00337AE0" w:rsidP="00E47360">
                <w:pPr>
                  <w:spacing w:after="0"/>
                  <w:rPr>
                    <w:rFonts w:cstheme="minorHAnsi"/>
                  </w:rPr>
                </w:pPr>
                <w:r w:rsidRPr="00035F8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E226D" w:rsidRPr="007A5120" w14:paraId="46D1CBF7" w14:textId="77777777" w:rsidTr="009B14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52" w:type="dxa"/>
          </w:tcPr>
          <w:p w14:paraId="02298F8B" w14:textId="4F34CA6F" w:rsidR="002E226D" w:rsidRPr="00ED436E" w:rsidRDefault="002E226D" w:rsidP="00E47360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Position</w:t>
            </w:r>
          </w:p>
        </w:tc>
        <w:sdt>
          <w:sdtPr>
            <w:rPr>
              <w:rStyle w:val="BodyTextChar"/>
            </w:rPr>
            <w:id w:val="-1532104584"/>
            <w:placeholder>
              <w:docPart w:val="2CC46D44240B4DF59F5A7CC5A8E1F5FE"/>
            </w:placeholder>
            <w:showingPlcHdr/>
          </w:sdtPr>
          <w:sdtEndPr>
            <w:rPr>
              <w:rStyle w:val="DefaultParagraphFont"/>
              <w:rFonts w:ascii="Arial" w:eastAsiaTheme="minorHAnsi" w:hAnsi="Arial"/>
              <w:lang w:val="en-US"/>
            </w:rPr>
          </w:sdtEndPr>
          <w:sdtContent>
            <w:tc>
              <w:tcPr>
                <w:tcW w:w="7087" w:type="dxa"/>
                <w:gridSpan w:val="3"/>
              </w:tcPr>
              <w:p w14:paraId="0F748B89" w14:textId="43BD9F54" w:rsidR="002E226D" w:rsidRPr="00ED436E" w:rsidRDefault="00337AE0" w:rsidP="00E47360">
                <w:pPr>
                  <w:spacing w:after="0"/>
                  <w:rPr>
                    <w:rFonts w:cstheme="minorHAnsi"/>
                  </w:rPr>
                </w:pPr>
                <w:r w:rsidRPr="00035F8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E226D" w:rsidRPr="007A5120" w14:paraId="2979E78F" w14:textId="77777777" w:rsidTr="009B1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52" w:type="dxa"/>
          </w:tcPr>
          <w:p w14:paraId="75EB75A0" w14:textId="54BA0719" w:rsidR="002E226D" w:rsidRDefault="002E226D" w:rsidP="00E47360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Contact number</w:t>
            </w:r>
          </w:p>
        </w:tc>
        <w:sdt>
          <w:sdtPr>
            <w:rPr>
              <w:rStyle w:val="BodyTextChar"/>
            </w:rPr>
            <w:id w:val="-576895575"/>
            <w:placeholder>
              <w:docPart w:val="290D139006B94060913A5AA13C92FFCA"/>
            </w:placeholder>
            <w:showingPlcHdr/>
          </w:sdtPr>
          <w:sdtEndPr>
            <w:rPr>
              <w:rStyle w:val="DefaultParagraphFont"/>
              <w:rFonts w:ascii="Arial" w:eastAsiaTheme="minorHAnsi" w:hAnsi="Arial"/>
              <w:lang w:val="en-US"/>
            </w:rPr>
          </w:sdtEndPr>
          <w:sdtContent>
            <w:tc>
              <w:tcPr>
                <w:tcW w:w="7087" w:type="dxa"/>
                <w:gridSpan w:val="3"/>
              </w:tcPr>
              <w:p w14:paraId="650C71E2" w14:textId="57F39051" w:rsidR="002E226D" w:rsidRPr="00ED436E" w:rsidRDefault="00337AE0" w:rsidP="00E47360">
                <w:pPr>
                  <w:spacing w:after="0"/>
                  <w:rPr>
                    <w:rFonts w:cstheme="minorHAnsi"/>
                  </w:rPr>
                </w:pPr>
                <w:r w:rsidRPr="00035F8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E226D" w:rsidRPr="007A5120" w14:paraId="6028FB6C" w14:textId="77777777" w:rsidTr="009B14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52" w:type="dxa"/>
          </w:tcPr>
          <w:p w14:paraId="736D19E7" w14:textId="7FFBA0D7" w:rsidR="002E226D" w:rsidRDefault="002E226D" w:rsidP="00E47360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Contact email</w:t>
            </w:r>
          </w:p>
        </w:tc>
        <w:sdt>
          <w:sdtPr>
            <w:rPr>
              <w:rStyle w:val="BodyTextChar"/>
            </w:rPr>
            <w:id w:val="-2063090486"/>
            <w:placeholder>
              <w:docPart w:val="806D8C7B40EB4813A4D95BCF2D679464"/>
            </w:placeholder>
            <w:showingPlcHdr/>
          </w:sdtPr>
          <w:sdtEndPr>
            <w:rPr>
              <w:rStyle w:val="DefaultParagraphFont"/>
              <w:rFonts w:ascii="Arial" w:eastAsiaTheme="minorHAnsi" w:hAnsi="Arial"/>
              <w:lang w:val="en-US"/>
            </w:rPr>
          </w:sdtEndPr>
          <w:sdtContent>
            <w:tc>
              <w:tcPr>
                <w:tcW w:w="7087" w:type="dxa"/>
                <w:gridSpan w:val="3"/>
              </w:tcPr>
              <w:p w14:paraId="3B87B49F" w14:textId="7206241A" w:rsidR="002E226D" w:rsidRPr="00ED436E" w:rsidRDefault="00337AE0" w:rsidP="00E47360">
                <w:pPr>
                  <w:spacing w:after="0"/>
                  <w:rPr>
                    <w:rFonts w:cstheme="minorHAnsi"/>
                  </w:rPr>
                </w:pPr>
                <w:r w:rsidRPr="00035F8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E226D" w:rsidRPr="007A5120" w14:paraId="04D30570" w14:textId="77777777" w:rsidTr="009B1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tcW w:w="2552" w:type="dxa"/>
            <w:vMerge w:val="restart"/>
          </w:tcPr>
          <w:p w14:paraId="507DD855" w14:textId="5AE6E8DE" w:rsidR="002E226D" w:rsidRDefault="002E226D" w:rsidP="00E47360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Is your group/organisation Incorporated?</w:t>
            </w:r>
          </w:p>
        </w:tc>
        <w:tc>
          <w:tcPr>
            <w:tcW w:w="992" w:type="dxa"/>
          </w:tcPr>
          <w:p w14:paraId="75E92776" w14:textId="179A3421" w:rsidR="002E226D" w:rsidRPr="00ED436E" w:rsidRDefault="008C77C6" w:rsidP="00E47360">
            <w:pPr>
              <w:spacing w:after="0"/>
              <w:rPr>
                <w:rFonts w:cstheme="minorHAnsi"/>
              </w:rPr>
            </w:pPr>
            <w:sdt>
              <w:sdtPr>
                <w:id w:val="-250586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22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226D">
              <w:t xml:space="preserve"> Yes</w:t>
            </w:r>
          </w:p>
        </w:tc>
        <w:tc>
          <w:tcPr>
            <w:tcW w:w="2381" w:type="dxa"/>
          </w:tcPr>
          <w:p w14:paraId="4E7E6DA5" w14:textId="77777777" w:rsidR="002E226D" w:rsidRPr="00ED436E" w:rsidRDefault="002E226D" w:rsidP="00E47360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Incorporation Number:</w:t>
            </w:r>
          </w:p>
        </w:tc>
        <w:sdt>
          <w:sdtPr>
            <w:rPr>
              <w:rStyle w:val="BodyTextChar"/>
            </w:rPr>
            <w:id w:val="-699238522"/>
            <w:placeholder>
              <w:docPart w:val="C39ADBA809B6408F8745C977ABD16488"/>
            </w:placeholder>
            <w:showingPlcHdr/>
          </w:sdtPr>
          <w:sdtEndPr>
            <w:rPr>
              <w:rStyle w:val="DefaultParagraphFont"/>
              <w:rFonts w:ascii="Arial" w:eastAsiaTheme="minorHAnsi" w:hAnsi="Arial"/>
              <w:lang w:val="en-US"/>
            </w:rPr>
          </w:sdtEndPr>
          <w:sdtContent>
            <w:tc>
              <w:tcPr>
                <w:tcW w:w="3714" w:type="dxa"/>
              </w:tcPr>
              <w:p w14:paraId="06E11AEF" w14:textId="53B2D09A" w:rsidR="002E226D" w:rsidRPr="00ED436E" w:rsidRDefault="00337AE0" w:rsidP="00E47360">
                <w:pPr>
                  <w:spacing w:after="0"/>
                  <w:rPr>
                    <w:rFonts w:cstheme="minorHAnsi"/>
                  </w:rPr>
                </w:pPr>
                <w:r w:rsidRPr="00035F8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E226D" w:rsidRPr="007A5120" w14:paraId="0BD5092D" w14:textId="77777777" w:rsidTr="009B14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9"/>
        </w:trPr>
        <w:tc>
          <w:tcPr>
            <w:tcW w:w="2552" w:type="dxa"/>
            <w:vMerge/>
            <w:shd w:val="clear" w:color="auto" w:fill="FFFFFF" w:themeFill="background1"/>
          </w:tcPr>
          <w:p w14:paraId="27FA0386" w14:textId="77777777" w:rsidR="002E226D" w:rsidRDefault="002E226D" w:rsidP="00E47360">
            <w:pPr>
              <w:spacing w:after="0"/>
              <w:rPr>
                <w:rFonts w:cstheme="minorHAnsi"/>
              </w:rPr>
            </w:pPr>
          </w:p>
        </w:tc>
        <w:tc>
          <w:tcPr>
            <w:tcW w:w="7087" w:type="dxa"/>
            <w:gridSpan w:val="3"/>
            <w:shd w:val="clear" w:color="auto" w:fill="FFFFFF" w:themeFill="background1"/>
          </w:tcPr>
          <w:p w14:paraId="3D65F782" w14:textId="387863A9" w:rsidR="002E226D" w:rsidRPr="00ED436E" w:rsidRDefault="008C77C6" w:rsidP="00E47360">
            <w:pPr>
              <w:spacing w:after="0"/>
              <w:rPr>
                <w:rFonts w:cstheme="minorHAnsi"/>
              </w:rPr>
            </w:pPr>
            <w:sdt>
              <w:sdtPr>
                <w:id w:val="1967692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12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112ED">
              <w:t xml:space="preserve"> No – Please provide a letter from Auspice Organisation.</w:t>
            </w:r>
          </w:p>
        </w:tc>
      </w:tr>
      <w:tr w:rsidR="00F112ED" w:rsidRPr="007A5120" w14:paraId="65A2C259" w14:textId="77777777" w:rsidTr="009B1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tcW w:w="2552" w:type="dxa"/>
            <w:vMerge w:val="restart"/>
          </w:tcPr>
          <w:p w14:paraId="6244380B" w14:textId="4E020137" w:rsidR="00F112ED" w:rsidRDefault="00F112ED" w:rsidP="00E47360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Does your group/organisation hold current Public Liability Insurance?</w:t>
            </w:r>
          </w:p>
        </w:tc>
        <w:tc>
          <w:tcPr>
            <w:tcW w:w="7087" w:type="dxa"/>
            <w:gridSpan w:val="3"/>
          </w:tcPr>
          <w:p w14:paraId="6E26E818" w14:textId="5650BCC5" w:rsidR="00F112ED" w:rsidRDefault="008C77C6" w:rsidP="00E47360">
            <w:pPr>
              <w:spacing w:after="0"/>
              <w:rPr>
                <w:rFonts w:ascii="MS Gothic" w:eastAsia="MS Gothic" w:hAnsi="MS Gothic"/>
              </w:rPr>
            </w:pPr>
            <w:sdt>
              <w:sdtPr>
                <w:id w:val="-569039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12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112ED">
              <w:t xml:space="preserve"> Yes – Please provide Certificate of Currency</w:t>
            </w:r>
          </w:p>
        </w:tc>
      </w:tr>
      <w:tr w:rsidR="00F112ED" w:rsidRPr="007A5120" w14:paraId="78A17CD3" w14:textId="77777777" w:rsidTr="009B14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9"/>
        </w:trPr>
        <w:tc>
          <w:tcPr>
            <w:tcW w:w="2552" w:type="dxa"/>
            <w:vMerge/>
            <w:shd w:val="clear" w:color="auto" w:fill="FFFFFF" w:themeFill="background1"/>
          </w:tcPr>
          <w:p w14:paraId="29BD2F06" w14:textId="77777777" w:rsidR="00F112ED" w:rsidRDefault="00F112ED" w:rsidP="00E47360">
            <w:pPr>
              <w:spacing w:after="0"/>
              <w:rPr>
                <w:rFonts w:cstheme="minorHAnsi"/>
              </w:rPr>
            </w:pPr>
          </w:p>
        </w:tc>
        <w:tc>
          <w:tcPr>
            <w:tcW w:w="7087" w:type="dxa"/>
            <w:gridSpan w:val="3"/>
            <w:shd w:val="clear" w:color="auto" w:fill="FFFFFF" w:themeFill="background1"/>
          </w:tcPr>
          <w:p w14:paraId="59C1BDF6" w14:textId="5EA83E8D" w:rsidR="00F112ED" w:rsidRDefault="008C77C6" w:rsidP="00E47360">
            <w:pPr>
              <w:spacing w:after="0"/>
            </w:pPr>
            <w:sdt>
              <w:sdtPr>
                <w:id w:val="13496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3D1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112ED">
              <w:t xml:space="preserve"> No</w:t>
            </w:r>
          </w:p>
        </w:tc>
      </w:tr>
      <w:tr w:rsidR="00F112ED" w:rsidRPr="007A5120" w14:paraId="2A186108" w14:textId="77777777" w:rsidTr="009B1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tcW w:w="2552" w:type="dxa"/>
          </w:tcPr>
          <w:p w14:paraId="245EC873" w14:textId="44706E8F" w:rsidR="00F112ED" w:rsidRDefault="00F112ED" w:rsidP="00E47360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 xml:space="preserve">How </w:t>
            </w:r>
            <w:proofErr w:type="gramStart"/>
            <w:r>
              <w:rPr>
                <w:rFonts w:cstheme="minorHAnsi"/>
              </w:rPr>
              <w:t>many</w:t>
            </w:r>
            <w:proofErr w:type="gramEnd"/>
            <w:r>
              <w:rPr>
                <w:rFonts w:cstheme="minorHAnsi"/>
              </w:rPr>
              <w:t xml:space="preserve"> members and or volunteers does your group/organisation have?</w:t>
            </w:r>
          </w:p>
        </w:tc>
        <w:sdt>
          <w:sdtPr>
            <w:rPr>
              <w:rStyle w:val="BodyTextChar"/>
            </w:rPr>
            <w:id w:val="-2131702435"/>
            <w:placeholder>
              <w:docPart w:val="C3DECD4BD6F14BE89428631ED2183C7E"/>
            </w:placeholder>
            <w:showingPlcHdr/>
          </w:sdtPr>
          <w:sdtEndPr>
            <w:rPr>
              <w:rStyle w:val="DefaultParagraphFont"/>
              <w:rFonts w:ascii="Arial" w:eastAsiaTheme="minorHAnsi" w:hAnsi="Arial"/>
              <w:lang w:val="en-US"/>
            </w:rPr>
          </w:sdtEndPr>
          <w:sdtContent>
            <w:tc>
              <w:tcPr>
                <w:tcW w:w="7087" w:type="dxa"/>
                <w:gridSpan w:val="3"/>
              </w:tcPr>
              <w:p w14:paraId="633CAF27" w14:textId="71A5001A" w:rsidR="00F112ED" w:rsidRDefault="00337AE0" w:rsidP="00E47360">
                <w:pPr>
                  <w:spacing w:after="0"/>
                  <w:rPr>
                    <w:rFonts w:ascii="MS Gothic" w:eastAsia="MS Gothic" w:hAnsi="MS Gothic"/>
                  </w:rPr>
                </w:pPr>
                <w:r w:rsidRPr="00035F8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112ED" w:rsidRPr="007A5120" w14:paraId="2871665A" w14:textId="77777777" w:rsidTr="009B14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9"/>
        </w:trPr>
        <w:tc>
          <w:tcPr>
            <w:tcW w:w="2552" w:type="dxa"/>
            <w:shd w:val="clear" w:color="auto" w:fill="FFFFFF" w:themeFill="background1"/>
          </w:tcPr>
          <w:p w14:paraId="21D92325" w14:textId="0F30B695" w:rsidR="00F112ED" w:rsidRDefault="00F112ED" w:rsidP="00E47360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Briefly describe the primary activities your group/organisation undertake.</w:t>
            </w:r>
          </w:p>
        </w:tc>
        <w:sdt>
          <w:sdtPr>
            <w:rPr>
              <w:rStyle w:val="BodyTextChar"/>
            </w:rPr>
            <w:id w:val="-111438886"/>
            <w:placeholder>
              <w:docPart w:val="CF0236F3BD2C45E985A0C2871FD3F7E4"/>
            </w:placeholder>
            <w:showingPlcHdr/>
          </w:sdtPr>
          <w:sdtEndPr>
            <w:rPr>
              <w:rStyle w:val="DefaultParagraphFont"/>
              <w:rFonts w:ascii="Arial" w:eastAsiaTheme="minorHAnsi" w:hAnsi="Arial"/>
              <w:lang w:val="en-US"/>
            </w:rPr>
          </w:sdtEndPr>
          <w:sdtContent>
            <w:tc>
              <w:tcPr>
                <w:tcW w:w="7087" w:type="dxa"/>
                <w:gridSpan w:val="3"/>
                <w:shd w:val="clear" w:color="auto" w:fill="FFFFFF" w:themeFill="background1"/>
              </w:tcPr>
              <w:p w14:paraId="22260A99" w14:textId="2FA35AE5" w:rsidR="00F112ED" w:rsidRDefault="00337AE0" w:rsidP="00E47360">
                <w:pPr>
                  <w:spacing w:after="0"/>
                  <w:rPr>
                    <w:rFonts w:ascii="MS Gothic" w:eastAsia="MS Gothic" w:hAnsi="MS Gothic"/>
                  </w:rPr>
                </w:pPr>
                <w:r w:rsidRPr="00035F8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798A9A18" w14:textId="71421637" w:rsidR="00D8524F" w:rsidRDefault="00D8524F" w:rsidP="000734C4">
      <w:pPr>
        <w:tabs>
          <w:tab w:val="left" w:pos="4104"/>
        </w:tabs>
      </w:pPr>
    </w:p>
    <w:tbl>
      <w:tblPr>
        <w:tblStyle w:val="SoMTableBlue"/>
        <w:tblW w:w="9639" w:type="dxa"/>
        <w:tblLook w:val="04A0" w:firstRow="1" w:lastRow="0" w:firstColumn="1" w:lastColumn="0" w:noHBand="0" w:noVBand="1"/>
      </w:tblPr>
      <w:tblGrid>
        <w:gridCol w:w="2551"/>
        <w:gridCol w:w="2547"/>
        <w:gridCol w:w="2272"/>
        <w:gridCol w:w="2269"/>
      </w:tblGrid>
      <w:tr w:rsidR="009C38C7" w:rsidRPr="007A5120" w14:paraId="59F748BE" w14:textId="77777777" w:rsidTr="009B14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39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9046DDC" w14:textId="6FDDC640" w:rsidR="009C38C7" w:rsidRPr="002E226D" w:rsidRDefault="009C38C7" w:rsidP="009969DD">
            <w:pPr>
              <w:spacing w:after="0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>Project Details</w:t>
            </w:r>
          </w:p>
        </w:tc>
      </w:tr>
      <w:tr w:rsidR="009C38C7" w:rsidRPr="007A5120" w14:paraId="2CCD6D6E" w14:textId="77777777" w:rsidTr="009B1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EAE8739" w14:textId="484B1C6D" w:rsidR="009C38C7" w:rsidRPr="00ED436E" w:rsidRDefault="009C38C7" w:rsidP="009969DD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Project name</w:t>
            </w:r>
          </w:p>
        </w:tc>
        <w:sdt>
          <w:sdtPr>
            <w:rPr>
              <w:rStyle w:val="BodyTextChar"/>
            </w:rPr>
            <w:id w:val="2100366547"/>
            <w:placeholder>
              <w:docPart w:val="52EAA3BE387D4AC383A5ACA6EC9495F9"/>
            </w:placeholder>
            <w:showingPlcHdr/>
          </w:sdtPr>
          <w:sdtEndPr>
            <w:rPr>
              <w:rStyle w:val="DefaultParagraphFont"/>
              <w:rFonts w:ascii="Arial" w:eastAsiaTheme="minorHAnsi" w:hAnsi="Arial"/>
              <w:lang w:val="en-US"/>
            </w:rPr>
          </w:sdtEndPr>
          <w:sdtContent>
            <w:tc>
              <w:tcPr>
                <w:tcW w:w="7088" w:type="dxa"/>
                <w:gridSpan w:val="3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</w:tcPr>
              <w:p w14:paraId="08868C9F" w14:textId="28EAD9D4" w:rsidR="009C38C7" w:rsidRPr="00ED436E" w:rsidRDefault="00337AE0" w:rsidP="009969DD">
                <w:pPr>
                  <w:spacing w:after="0"/>
                  <w:rPr>
                    <w:rFonts w:cstheme="minorHAnsi"/>
                  </w:rPr>
                </w:pPr>
                <w:r w:rsidRPr="00035F8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C38C7" w:rsidRPr="007A5120" w14:paraId="48DA00FB" w14:textId="77777777" w:rsidTr="008D70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D145A71" w14:textId="2CD75D87" w:rsidR="009C38C7" w:rsidRDefault="009C38C7" w:rsidP="009969DD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Project start date</w:t>
            </w:r>
          </w:p>
        </w:tc>
        <w:tc>
          <w:tcPr>
            <w:tcW w:w="254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0D22171" w14:textId="77777777" w:rsidR="009C38C7" w:rsidRPr="00ED436E" w:rsidRDefault="009C38C7" w:rsidP="009969DD">
            <w:pPr>
              <w:spacing w:after="0"/>
              <w:rPr>
                <w:rFonts w:cstheme="minorHAnsi"/>
              </w:rPr>
            </w:pPr>
          </w:p>
        </w:tc>
        <w:tc>
          <w:tcPr>
            <w:tcW w:w="227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059C607" w14:textId="26900F97" w:rsidR="009C38C7" w:rsidRPr="00ED436E" w:rsidRDefault="009C38C7" w:rsidP="009969DD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Project end date</w:t>
            </w:r>
          </w:p>
        </w:tc>
        <w:tc>
          <w:tcPr>
            <w:tcW w:w="226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0DEA7DA" w14:textId="57923DCD" w:rsidR="009C38C7" w:rsidRPr="00ED436E" w:rsidRDefault="009C38C7" w:rsidP="009969DD">
            <w:pPr>
              <w:spacing w:after="0"/>
              <w:rPr>
                <w:rFonts w:cstheme="minorHAnsi"/>
              </w:rPr>
            </w:pPr>
          </w:p>
        </w:tc>
      </w:tr>
      <w:tr w:rsidR="009C38C7" w:rsidRPr="007A5120" w14:paraId="39F2A26F" w14:textId="77777777" w:rsidTr="009B1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BE4AB2E" w14:textId="1A60522A" w:rsidR="009C38C7" w:rsidRDefault="009C38C7" w:rsidP="009969DD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Where will the project take place?</w:t>
            </w:r>
          </w:p>
        </w:tc>
        <w:sdt>
          <w:sdtPr>
            <w:rPr>
              <w:rStyle w:val="BodyTextChar"/>
            </w:rPr>
            <w:id w:val="1344283653"/>
            <w:placeholder>
              <w:docPart w:val="EB40DA1784BD474B836386E07FCC9C1A"/>
            </w:placeholder>
            <w:showingPlcHdr/>
          </w:sdtPr>
          <w:sdtEndPr>
            <w:rPr>
              <w:rStyle w:val="DefaultParagraphFont"/>
              <w:rFonts w:ascii="Arial" w:eastAsiaTheme="minorHAnsi" w:hAnsi="Arial"/>
              <w:lang w:val="en-US"/>
            </w:rPr>
          </w:sdtEndPr>
          <w:sdtContent>
            <w:tc>
              <w:tcPr>
                <w:tcW w:w="7088" w:type="dxa"/>
                <w:gridSpan w:val="3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</w:tcPr>
              <w:p w14:paraId="7E87C738" w14:textId="13128F56" w:rsidR="009C38C7" w:rsidRPr="00ED436E" w:rsidRDefault="00337AE0" w:rsidP="009969DD">
                <w:pPr>
                  <w:spacing w:after="0"/>
                  <w:rPr>
                    <w:rFonts w:cstheme="minorHAnsi"/>
                  </w:rPr>
                </w:pPr>
                <w:r w:rsidRPr="00035F8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93E2F" w:rsidRPr="007A5120" w14:paraId="1625272C" w14:textId="77777777" w:rsidTr="009B14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AE45589" w14:textId="651BCB24" w:rsidR="00993E2F" w:rsidRDefault="00993E2F" w:rsidP="009969DD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Date of delivery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4B2459C" w14:textId="77777777" w:rsidR="00993E2F" w:rsidRPr="00ED436E" w:rsidRDefault="00993E2F" w:rsidP="009969DD">
            <w:pPr>
              <w:spacing w:after="0"/>
              <w:rPr>
                <w:rFonts w:cstheme="minorHAnsi"/>
              </w:rPr>
            </w:pPr>
          </w:p>
        </w:tc>
      </w:tr>
      <w:tr w:rsidR="009C38C7" w:rsidRPr="007A5120" w14:paraId="55BB801E" w14:textId="77777777" w:rsidTr="009B1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C5BBDCD" w14:textId="32FBEC6C" w:rsidR="009C38C7" w:rsidRDefault="009C38C7" w:rsidP="009969DD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Provide a brief description of the project, including purpose and practical plan for implementation.</w:t>
            </w:r>
          </w:p>
        </w:tc>
        <w:sdt>
          <w:sdtPr>
            <w:rPr>
              <w:rStyle w:val="BodyTextChar"/>
            </w:rPr>
            <w:id w:val="629220924"/>
            <w:placeholder>
              <w:docPart w:val="A97D9B78F1BE4798B05725AB2F00CAAD"/>
            </w:placeholder>
            <w:showingPlcHdr/>
          </w:sdtPr>
          <w:sdtEndPr>
            <w:rPr>
              <w:rStyle w:val="DefaultParagraphFont"/>
              <w:rFonts w:ascii="Arial" w:eastAsiaTheme="minorHAnsi" w:hAnsi="Arial"/>
              <w:lang w:val="en-US"/>
            </w:rPr>
          </w:sdtEndPr>
          <w:sdtContent>
            <w:tc>
              <w:tcPr>
                <w:tcW w:w="7088" w:type="dxa"/>
                <w:gridSpan w:val="3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</w:tcPr>
              <w:p w14:paraId="668D4C78" w14:textId="0E03670A" w:rsidR="009C38C7" w:rsidRPr="00ED436E" w:rsidRDefault="00337AE0" w:rsidP="009969DD">
                <w:pPr>
                  <w:spacing w:after="0"/>
                  <w:rPr>
                    <w:rFonts w:cstheme="minorHAnsi"/>
                  </w:rPr>
                </w:pPr>
                <w:r w:rsidRPr="00035F8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93E2F" w:rsidRPr="007A5120" w14:paraId="63E6A721" w14:textId="77777777" w:rsidTr="009B14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1647740" w14:textId="40D7E776" w:rsidR="00993E2F" w:rsidRDefault="00993E2F" w:rsidP="009969DD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 xml:space="preserve">How </w:t>
            </w:r>
            <w:proofErr w:type="gramStart"/>
            <w:r>
              <w:rPr>
                <w:rFonts w:cstheme="minorHAnsi"/>
              </w:rPr>
              <w:t>many</w:t>
            </w:r>
            <w:proofErr w:type="gramEnd"/>
            <w:r>
              <w:rPr>
                <w:rFonts w:cstheme="minorHAnsi"/>
              </w:rPr>
              <w:t xml:space="preserve"> people within the Shire of Murray does your project aim to support?</w:t>
            </w:r>
          </w:p>
        </w:tc>
        <w:sdt>
          <w:sdtPr>
            <w:rPr>
              <w:rStyle w:val="BodyTextChar"/>
            </w:rPr>
            <w:id w:val="-1232991376"/>
            <w:placeholder>
              <w:docPart w:val="85A1015609354F4FA87B5B081C429D8F"/>
            </w:placeholder>
            <w:showingPlcHdr/>
          </w:sdtPr>
          <w:sdtEndPr>
            <w:rPr>
              <w:rStyle w:val="DefaultParagraphFont"/>
              <w:rFonts w:ascii="Arial" w:eastAsiaTheme="minorHAnsi" w:hAnsi="Arial"/>
              <w:lang w:val="en-US"/>
            </w:rPr>
          </w:sdtEndPr>
          <w:sdtContent>
            <w:tc>
              <w:tcPr>
                <w:tcW w:w="7088" w:type="dxa"/>
                <w:gridSpan w:val="3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</w:tcPr>
              <w:p w14:paraId="02BE91A9" w14:textId="1167D8DD" w:rsidR="00993E2F" w:rsidRDefault="00337AE0" w:rsidP="009969DD">
                <w:pPr>
                  <w:spacing w:after="0"/>
                  <w:rPr>
                    <w:rFonts w:cstheme="minorHAnsi"/>
                  </w:rPr>
                </w:pPr>
                <w:r w:rsidRPr="00035F8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C38C7" w:rsidRPr="007A5120" w14:paraId="5843C801" w14:textId="77777777" w:rsidTr="009B1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39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6505AD5" w14:textId="77777777" w:rsidR="009C38C7" w:rsidRDefault="009C38C7" w:rsidP="00CB22C3">
            <w:pPr>
              <w:spacing w:after="120"/>
              <w:rPr>
                <w:rFonts w:cstheme="minorHAnsi"/>
              </w:rPr>
            </w:pPr>
            <w:r>
              <w:rPr>
                <w:rFonts w:cstheme="minorHAnsi"/>
              </w:rPr>
              <w:t>Indicate how the project aligns with our Murray 2030 Strategic Community Plan, addressing at least one of the following key priority areas;</w:t>
            </w:r>
          </w:p>
          <w:p w14:paraId="1E71C2E1" w14:textId="1093CC2F" w:rsidR="009C38C7" w:rsidRPr="00993E2F" w:rsidRDefault="008C77C6" w:rsidP="00CB22C3">
            <w:pPr>
              <w:tabs>
                <w:tab w:val="left" w:pos="454"/>
              </w:tabs>
              <w:spacing w:after="60"/>
            </w:pPr>
            <w:sdt>
              <w:sdtPr>
                <w:id w:val="422464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22C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8C7">
              <w:t xml:space="preserve"> </w:t>
            </w:r>
            <w:r w:rsidR="00CB22C3">
              <w:tab/>
            </w:r>
            <w:r w:rsidR="009C38C7" w:rsidRPr="00993E2F">
              <w:t>Building the capacity and sustainability of community groups</w:t>
            </w:r>
          </w:p>
          <w:p w14:paraId="3DE04DEB" w14:textId="0CF8D296" w:rsidR="009C38C7" w:rsidRPr="00993E2F" w:rsidRDefault="008C77C6" w:rsidP="00CB22C3">
            <w:pPr>
              <w:tabs>
                <w:tab w:val="left" w:pos="454"/>
              </w:tabs>
              <w:spacing w:after="60"/>
              <w:ind w:left="454" w:hanging="454"/>
            </w:pPr>
            <w:sdt>
              <w:sdtPr>
                <w:id w:val="1326787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38C7" w:rsidRPr="00993E2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8C7" w:rsidRPr="00993E2F">
              <w:t xml:space="preserve"> </w:t>
            </w:r>
            <w:r w:rsidR="00CB22C3">
              <w:tab/>
            </w:r>
            <w:r w:rsidR="009C38C7" w:rsidRPr="00993E2F">
              <w:t>Encouraging community engagement and participation in community life or activation of places and facilities</w:t>
            </w:r>
          </w:p>
          <w:p w14:paraId="4FC0A67C" w14:textId="40B3895A" w:rsidR="009C38C7" w:rsidRPr="00993E2F" w:rsidRDefault="008C77C6" w:rsidP="00CB22C3">
            <w:pPr>
              <w:tabs>
                <w:tab w:val="left" w:pos="454"/>
              </w:tabs>
              <w:spacing w:after="60"/>
            </w:pPr>
            <w:sdt>
              <w:sdtPr>
                <w:id w:val="-1036812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38C7" w:rsidRPr="00993E2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8C7" w:rsidRPr="00993E2F">
              <w:t xml:space="preserve"> </w:t>
            </w:r>
            <w:r w:rsidR="00CB22C3">
              <w:tab/>
            </w:r>
            <w:r w:rsidR="009C38C7" w:rsidRPr="00993E2F">
              <w:t>Encouraging social inclusion</w:t>
            </w:r>
          </w:p>
          <w:p w14:paraId="00E2CAE0" w14:textId="42A918C3" w:rsidR="009C38C7" w:rsidRPr="00993E2F" w:rsidRDefault="008C77C6" w:rsidP="00CB22C3">
            <w:pPr>
              <w:tabs>
                <w:tab w:val="left" w:pos="454"/>
              </w:tabs>
              <w:spacing w:after="60"/>
            </w:pPr>
            <w:sdt>
              <w:sdtPr>
                <w:id w:val="1501536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38C7" w:rsidRPr="00993E2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8C7" w:rsidRPr="00993E2F">
              <w:t xml:space="preserve"> </w:t>
            </w:r>
            <w:r w:rsidR="00CB22C3">
              <w:tab/>
            </w:r>
            <w:r w:rsidR="009C38C7" w:rsidRPr="00993E2F">
              <w:t>Protection of our environment</w:t>
            </w:r>
          </w:p>
          <w:p w14:paraId="1BC75509" w14:textId="6C27CD39" w:rsidR="009C38C7" w:rsidRPr="00993E2F" w:rsidRDefault="008C77C6" w:rsidP="00CB22C3">
            <w:pPr>
              <w:tabs>
                <w:tab w:val="left" w:pos="454"/>
              </w:tabs>
              <w:spacing w:after="60"/>
            </w:pPr>
            <w:sdt>
              <w:sdtPr>
                <w:id w:val="790256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3D1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8C7" w:rsidRPr="00993E2F">
              <w:t xml:space="preserve"> </w:t>
            </w:r>
            <w:r w:rsidR="00CB22C3">
              <w:tab/>
            </w:r>
            <w:r w:rsidR="009C38C7" w:rsidRPr="00993E2F">
              <w:t>Supporting development of and participation in arts and culture</w:t>
            </w:r>
          </w:p>
          <w:p w14:paraId="50C57028" w14:textId="4DF9027C" w:rsidR="009C38C7" w:rsidRPr="00993E2F" w:rsidRDefault="008C77C6" w:rsidP="00CB22C3">
            <w:pPr>
              <w:tabs>
                <w:tab w:val="left" w:pos="454"/>
              </w:tabs>
              <w:spacing w:after="60"/>
            </w:pPr>
            <w:sdt>
              <w:sdtPr>
                <w:id w:val="-1842621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38C7" w:rsidRPr="00993E2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8C7" w:rsidRPr="00993E2F">
              <w:t xml:space="preserve"> </w:t>
            </w:r>
            <w:r w:rsidR="00CB22C3">
              <w:tab/>
            </w:r>
            <w:r w:rsidR="009C38C7" w:rsidRPr="00993E2F">
              <w:t>Promoting increased physical activity</w:t>
            </w:r>
          </w:p>
          <w:p w14:paraId="3C7DD3AB" w14:textId="64E135C6" w:rsidR="009C38C7" w:rsidRPr="00993E2F" w:rsidRDefault="008C77C6" w:rsidP="00CB22C3">
            <w:pPr>
              <w:tabs>
                <w:tab w:val="left" w:pos="454"/>
              </w:tabs>
              <w:spacing w:after="60"/>
            </w:pPr>
            <w:sdt>
              <w:sdtPr>
                <w:id w:val="-120620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E2F" w:rsidRPr="00993E2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93E2F" w:rsidRPr="00993E2F">
              <w:t xml:space="preserve"> </w:t>
            </w:r>
            <w:r w:rsidR="00CB22C3">
              <w:tab/>
            </w:r>
            <w:r w:rsidR="00993E2F" w:rsidRPr="00993E2F">
              <w:t>Supporting a safe and healthy community</w:t>
            </w:r>
          </w:p>
          <w:p w14:paraId="36FFA5FC" w14:textId="2ED8C7E5" w:rsidR="009C38C7" w:rsidRPr="00993E2F" w:rsidRDefault="008C77C6" w:rsidP="00CB22C3">
            <w:pPr>
              <w:tabs>
                <w:tab w:val="left" w:pos="454"/>
              </w:tabs>
              <w:spacing w:after="60"/>
              <w:ind w:left="454" w:hanging="454"/>
            </w:pPr>
            <w:sdt>
              <w:sdtPr>
                <w:id w:val="204142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E2F" w:rsidRPr="00993E2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93E2F" w:rsidRPr="00993E2F">
              <w:t xml:space="preserve"> </w:t>
            </w:r>
            <w:r w:rsidR="00CB22C3">
              <w:tab/>
            </w:r>
            <w:r w:rsidR="00993E2F" w:rsidRPr="00993E2F">
              <w:t xml:space="preserve">Increasing support or services to priority target groups, including families, children, youth, seniors, </w:t>
            </w:r>
            <w:proofErr w:type="gramStart"/>
            <w:r w:rsidR="00993E2F" w:rsidRPr="00993E2F">
              <w:t>indigenous</w:t>
            </w:r>
            <w:proofErr w:type="gramEnd"/>
            <w:r w:rsidR="00993E2F" w:rsidRPr="00993E2F">
              <w:t xml:space="preserve">, culturally diverse </w:t>
            </w:r>
            <w:proofErr w:type="gramStart"/>
            <w:r w:rsidR="00993E2F" w:rsidRPr="00993E2F">
              <w:t>backgrounds</w:t>
            </w:r>
            <w:proofErr w:type="gramEnd"/>
            <w:r w:rsidR="00993E2F" w:rsidRPr="00993E2F">
              <w:t xml:space="preserve"> and people with disability or from low socio-economic background</w:t>
            </w:r>
          </w:p>
          <w:p w14:paraId="11FDFF9C" w14:textId="5FE36BD8" w:rsidR="009C38C7" w:rsidRPr="00993E2F" w:rsidRDefault="008C77C6" w:rsidP="00CB22C3">
            <w:pPr>
              <w:tabs>
                <w:tab w:val="left" w:pos="454"/>
              </w:tabs>
              <w:spacing w:after="60"/>
            </w:pPr>
            <w:sdt>
              <w:sdtPr>
                <w:id w:val="93295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E2F" w:rsidRPr="00993E2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93E2F" w:rsidRPr="00993E2F">
              <w:t xml:space="preserve"> </w:t>
            </w:r>
            <w:r w:rsidR="00CB22C3">
              <w:tab/>
            </w:r>
            <w:r w:rsidR="00993E2F" w:rsidRPr="00993E2F">
              <w:t>Developing the growth of youth through leadership and education</w:t>
            </w:r>
          </w:p>
        </w:tc>
      </w:tr>
      <w:tr w:rsidR="00993E2F" w:rsidRPr="007A5120" w14:paraId="0F79A9D6" w14:textId="77777777" w:rsidTr="009B14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5731442" w14:textId="1F4ED310" w:rsidR="00993E2F" w:rsidRDefault="00993E2F" w:rsidP="009969DD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How has the need for this project been identified?</w:t>
            </w:r>
          </w:p>
        </w:tc>
        <w:sdt>
          <w:sdtPr>
            <w:rPr>
              <w:rStyle w:val="BodyTextChar"/>
            </w:rPr>
            <w:id w:val="-813183962"/>
            <w:placeholder>
              <w:docPart w:val="058F64828F05472299D239B85477EC1F"/>
            </w:placeholder>
            <w:showingPlcHdr/>
          </w:sdtPr>
          <w:sdtEndPr>
            <w:rPr>
              <w:rStyle w:val="DefaultParagraphFont"/>
              <w:rFonts w:ascii="Arial" w:eastAsiaTheme="minorHAnsi" w:hAnsi="Arial"/>
              <w:lang w:val="en-US"/>
            </w:rPr>
          </w:sdtEndPr>
          <w:sdtContent>
            <w:tc>
              <w:tcPr>
                <w:tcW w:w="7088" w:type="dxa"/>
                <w:gridSpan w:val="3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</w:tcPr>
              <w:p w14:paraId="2E265438" w14:textId="135FFEBE" w:rsidR="00993E2F" w:rsidRDefault="00337AE0" w:rsidP="009969DD">
                <w:pPr>
                  <w:spacing w:after="0"/>
                  <w:rPr>
                    <w:rFonts w:cstheme="minorHAnsi"/>
                  </w:rPr>
                </w:pPr>
                <w:r w:rsidRPr="00035F8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93E2F" w:rsidRPr="007A5120" w14:paraId="5AD6E190" w14:textId="77777777" w:rsidTr="009B1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EFD8728" w14:textId="605C7D95" w:rsidR="00993E2F" w:rsidRDefault="00993E2F" w:rsidP="009969DD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How will this project address this identified need within the community?</w:t>
            </w:r>
          </w:p>
        </w:tc>
        <w:sdt>
          <w:sdtPr>
            <w:rPr>
              <w:rStyle w:val="BodyTextChar"/>
            </w:rPr>
            <w:id w:val="263188438"/>
            <w:placeholder>
              <w:docPart w:val="FF3E0C362CEF47A8A2CF8456A3FFD03A"/>
            </w:placeholder>
            <w:showingPlcHdr/>
          </w:sdtPr>
          <w:sdtEndPr>
            <w:rPr>
              <w:rStyle w:val="DefaultParagraphFont"/>
              <w:rFonts w:ascii="Arial" w:eastAsiaTheme="minorHAnsi" w:hAnsi="Arial"/>
              <w:lang w:val="en-US"/>
            </w:rPr>
          </w:sdtEndPr>
          <w:sdtContent>
            <w:tc>
              <w:tcPr>
                <w:tcW w:w="7088" w:type="dxa"/>
                <w:gridSpan w:val="3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</w:tcPr>
              <w:p w14:paraId="5F36F80D" w14:textId="2AF4F852" w:rsidR="00993E2F" w:rsidRDefault="00337AE0" w:rsidP="009969DD">
                <w:pPr>
                  <w:spacing w:after="0"/>
                  <w:rPr>
                    <w:rFonts w:cstheme="minorHAnsi"/>
                  </w:rPr>
                </w:pPr>
                <w:r w:rsidRPr="00035F8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B05C29" w:rsidRPr="007A5120" w14:paraId="3D43E87E" w14:textId="77777777" w:rsidTr="009B14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28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AFF5D32" w14:textId="4092621A" w:rsidR="00B05C29" w:rsidRDefault="008D5505" w:rsidP="009969DD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Successful grant recipients will be required to</w:t>
            </w:r>
            <w:r w:rsidR="004355A5">
              <w:rPr>
                <w:rFonts w:cstheme="minorHAnsi"/>
              </w:rPr>
              <w:t xml:space="preserve"> </w:t>
            </w:r>
            <w:r w:rsidR="00D8524F">
              <w:rPr>
                <w:rFonts w:cstheme="minorHAnsi"/>
              </w:rPr>
              <w:t>acknowledge the Shire of Murray and Alcoa</w:t>
            </w:r>
            <w:r>
              <w:rPr>
                <w:rFonts w:cstheme="minorHAnsi"/>
              </w:rPr>
              <w:t>. Please indicate which forms of acknowledgment your group/organisation will provide</w:t>
            </w:r>
            <w:r w:rsidR="00D8524F">
              <w:rPr>
                <w:rFonts w:cstheme="minorHAnsi"/>
              </w:rPr>
              <w:t>, should your project be supported?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B401DA6" w14:textId="77777777" w:rsidR="004355A5" w:rsidRDefault="00D8524F" w:rsidP="008D5505">
            <w:pPr>
              <w:spacing w:after="120"/>
              <w:rPr>
                <w:rFonts w:cstheme="minorHAnsi"/>
                <w:sz w:val="18"/>
                <w:szCs w:val="18"/>
              </w:rPr>
            </w:pPr>
            <w:r w:rsidRPr="00D8524F">
              <w:rPr>
                <w:rFonts w:cstheme="minorHAnsi"/>
                <w:sz w:val="18"/>
                <w:szCs w:val="18"/>
              </w:rPr>
              <w:t>*</w:t>
            </w:r>
            <w:r w:rsidRPr="00D8524F">
              <w:rPr>
                <w:rFonts w:cstheme="minorHAnsi"/>
                <w:b/>
                <w:bCs/>
                <w:sz w:val="18"/>
                <w:szCs w:val="18"/>
              </w:rPr>
              <w:t>Please note</w:t>
            </w:r>
            <w:r w:rsidRPr="00D8524F">
              <w:rPr>
                <w:rFonts w:cstheme="minorHAnsi"/>
                <w:sz w:val="18"/>
                <w:szCs w:val="18"/>
              </w:rPr>
              <w:t xml:space="preserve"> – Evidence of acknowledgement is required as part of the acquittal process.</w:t>
            </w:r>
          </w:p>
          <w:p w14:paraId="6D013B2F" w14:textId="11D01E25" w:rsidR="004355A5" w:rsidRPr="004355A5" w:rsidRDefault="008C77C6" w:rsidP="004355A5">
            <w:pPr>
              <w:tabs>
                <w:tab w:val="left" w:pos="454"/>
              </w:tabs>
              <w:spacing w:after="60"/>
              <w:ind w:left="453" w:hanging="453"/>
            </w:pPr>
            <w:sdt>
              <w:sdtPr>
                <w:id w:val="1272821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5A5" w:rsidRPr="004355A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355A5" w:rsidRPr="004355A5">
              <w:t xml:space="preserve"> </w:t>
            </w:r>
            <w:r w:rsidR="004355A5" w:rsidRPr="004355A5">
              <w:tab/>
            </w:r>
            <w:r w:rsidR="004355A5" w:rsidRPr="004355A5">
              <w:rPr>
                <w:rFonts w:cstheme="minorHAnsi"/>
              </w:rPr>
              <w:t>Display Shire and Alcoa banners or signs at relevant events, activities, or product launches (banners to be collected from and returned to the Shire office)</w:t>
            </w:r>
          </w:p>
          <w:p w14:paraId="634876AE" w14:textId="0ECA8970" w:rsidR="004355A5" w:rsidRPr="004355A5" w:rsidRDefault="008C77C6" w:rsidP="004355A5">
            <w:pPr>
              <w:tabs>
                <w:tab w:val="left" w:pos="454"/>
              </w:tabs>
              <w:spacing w:after="60"/>
              <w:ind w:left="454" w:hanging="454"/>
            </w:pPr>
            <w:sdt>
              <w:sdtPr>
                <w:id w:val="1850836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5A5" w:rsidRPr="004355A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355A5" w:rsidRPr="004355A5">
              <w:t xml:space="preserve"> </w:t>
            </w:r>
            <w:r w:rsidR="004355A5" w:rsidRPr="004355A5">
              <w:tab/>
            </w:r>
            <w:r w:rsidR="004355A5" w:rsidRPr="004355A5">
              <w:rPr>
                <w:rFonts w:cstheme="minorHAnsi"/>
              </w:rPr>
              <w:t xml:space="preserve">Display of ‘Proudly supported by’ </w:t>
            </w:r>
            <w:r w:rsidR="00372E17">
              <w:rPr>
                <w:rFonts w:cstheme="minorHAnsi"/>
              </w:rPr>
              <w:t>magnet</w:t>
            </w:r>
            <w:r w:rsidR="004355A5" w:rsidRPr="004355A5">
              <w:rPr>
                <w:rFonts w:cstheme="minorHAnsi"/>
              </w:rPr>
              <w:t xml:space="preserve"> on relevant equipment or equipment storage (signs to be provided by</w:t>
            </w:r>
            <w:r w:rsidR="00372E17">
              <w:rPr>
                <w:rFonts w:cstheme="minorHAnsi"/>
              </w:rPr>
              <w:t xml:space="preserve"> Shire of Murray</w:t>
            </w:r>
            <w:r w:rsidR="004355A5" w:rsidRPr="004355A5">
              <w:rPr>
                <w:rFonts w:cstheme="minorHAnsi"/>
              </w:rPr>
              <w:t>)</w:t>
            </w:r>
          </w:p>
          <w:p w14:paraId="6DFDCDBF" w14:textId="699C611F" w:rsidR="004355A5" w:rsidRPr="004355A5" w:rsidRDefault="008C77C6" w:rsidP="004355A5">
            <w:pPr>
              <w:tabs>
                <w:tab w:val="left" w:pos="454"/>
              </w:tabs>
              <w:spacing w:after="60"/>
              <w:ind w:left="453" w:hanging="453"/>
            </w:pPr>
            <w:sdt>
              <w:sdtPr>
                <w:id w:val="1964532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5A5" w:rsidRPr="004355A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355A5" w:rsidRPr="004355A5">
              <w:t xml:space="preserve"> </w:t>
            </w:r>
            <w:r w:rsidR="004355A5" w:rsidRPr="004355A5">
              <w:tab/>
            </w:r>
            <w:r w:rsidR="004355A5" w:rsidRPr="004355A5">
              <w:rPr>
                <w:rFonts w:cstheme="minorHAnsi"/>
              </w:rPr>
              <w:t xml:space="preserve">Appropriate placement of the Shire and Alcoa logos on all advertising materials </w:t>
            </w:r>
            <w:proofErr w:type="gramStart"/>
            <w:r w:rsidR="004355A5" w:rsidRPr="004355A5">
              <w:rPr>
                <w:rFonts w:cstheme="minorHAnsi"/>
              </w:rPr>
              <w:t>including but not limited to</w:t>
            </w:r>
            <w:proofErr w:type="gramEnd"/>
            <w:r w:rsidR="004355A5" w:rsidRPr="004355A5">
              <w:rPr>
                <w:rFonts w:cstheme="minorHAnsi"/>
              </w:rPr>
              <w:t>; flyers, posters, online promotions, and website pages.</w:t>
            </w:r>
          </w:p>
          <w:p w14:paraId="4E137495" w14:textId="32DC9279" w:rsidR="004355A5" w:rsidRPr="004355A5" w:rsidRDefault="008C77C6" w:rsidP="004355A5">
            <w:pPr>
              <w:tabs>
                <w:tab w:val="left" w:pos="454"/>
              </w:tabs>
              <w:spacing w:after="60"/>
              <w:ind w:left="453" w:hanging="453"/>
            </w:pPr>
            <w:sdt>
              <w:sdtPr>
                <w:id w:val="95910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5A5" w:rsidRPr="004355A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355A5" w:rsidRPr="004355A5">
              <w:t xml:space="preserve"> </w:t>
            </w:r>
            <w:r w:rsidR="004355A5" w:rsidRPr="004355A5">
              <w:tab/>
            </w:r>
            <w:r w:rsidR="004355A5" w:rsidRPr="004355A5">
              <w:rPr>
                <w:rFonts w:cstheme="minorHAnsi"/>
              </w:rPr>
              <w:t>Formal acknowledgement of the Shire and Alcoa in any newspaper articles, newsletters, radio advertising or other media.</w:t>
            </w:r>
          </w:p>
          <w:p w14:paraId="5B6C62E6" w14:textId="1E1F62C5" w:rsidR="004355A5" w:rsidRPr="004355A5" w:rsidRDefault="008C77C6" w:rsidP="004355A5">
            <w:pPr>
              <w:tabs>
                <w:tab w:val="left" w:pos="454"/>
              </w:tabs>
              <w:spacing w:after="60"/>
              <w:ind w:left="453" w:hanging="453"/>
            </w:pPr>
            <w:sdt>
              <w:sdtPr>
                <w:id w:val="-2062470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5A5" w:rsidRPr="004355A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355A5" w:rsidRPr="004355A5">
              <w:t xml:space="preserve"> </w:t>
            </w:r>
            <w:r w:rsidR="004355A5" w:rsidRPr="004355A5">
              <w:tab/>
            </w:r>
            <w:r w:rsidR="004355A5" w:rsidRPr="004355A5">
              <w:rPr>
                <w:rFonts w:cstheme="minorHAnsi"/>
              </w:rPr>
              <w:t>Tagging the Shire and Alcoa in any social media promotions and acknowledging the funding contribution</w:t>
            </w:r>
          </w:p>
          <w:p w14:paraId="681B0B89" w14:textId="603DA09C" w:rsidR="004355A5" w:rsidRPr="004355A5" w:rsidRDefault="008C77C6" w:rsidP="004355A5">
            <w:pPr>
              <w:tabs>
                <w:tab w:val="left" w:pos="454"/>
              </w:tabs>
              <w:spacing w:after="60"/>
              <w:ind w:left="453" w:hanging="453"/>
            </w:pPr>
            <w:sdt>
              <w:sdtPr>
                <w:id w:val="-1245491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5A5" w:rsidRPr="004355A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355A5" w:rsidRPr="004355A5">
              <w:t xml:space="preserve"> </w:t>
            </w:r>
            <w:r w:rsidR="004355A5" w:rsidRPr="004355A5">
              <w:tab/>
            </w:r>
            <w:r w:rsidR="004355A5" w:rsidRPr="004355A5">
              <w:rPr>
                <w:rFonts w:cstheme="minorHAnsi"/>
              </w:rPr>
              <w:t>Invitation for Shire and Alcoa representatives to attend relevant events, activities, or product launches (subject to availability)</w:t>
            </w:r>
          </w:p>
          <w:p w14:paraId="20310DCB" w14:textId="37A80719" w:rsidR="004355A5" w:rsidRPr="004355A5" w:rsidRDefault="008C77C6" w:rsidP="004355A5">
            <w:pPr>
              <w:tabs>
                <w:tab w:val="left" w:pos="454"/>
              </w:tabs>
              <w:spacing w:after="60"/>
              <w:ind w:left="453" w:hanging="453"/>
            </w:pPr>
            <w:sdt>
              <w:sdtPr>
                <w:id w:val="-2051605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5A5" w:rsidRPr="004355A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355A5" w:rsidRPr="004355A5">
              <w:t xml:space="preserve"> </w:t>
            </w:r>
            <w:r w:rsidR="004355A5" w:rsidRPr="004355A5">
              <w:tab/>
            </w:r>
            <w:r w:rsidR="004355A5" w:rsidRPr="004355A5">
              <w:rPr>
                <w:rFonts w:cstheme="minorHAnsi"/>
              </w:rPr>
              <w:t>Photo opportunity for Shire and Alcoa representatives at relevant events, activities, or product launches, or on receipt of funded equipment or materials (subject to availability)</w:t>
            </w:r>
          </w:p>
          <w:p w14:paraId="0868F321" w14:textId="0AAC1331" w:rsidR="00337AE0" w:rsidRPr="004355A5" w:rsidRDefault="008C77C6" w:rsidP="004355A5">
            <w:pPr>
              <w:tabs>
                <w:tab w:val="left" w:pos="454"/>
              </w:tabs>
              <w:spacing w:after="60"/>
              <w:ind w:left="453" w:hanging="453"/>
            </w:pPr>
            <w:sdt>
              <w:sdtPr>
                <w:id w:val="128757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5A5" w:rsidRPr="004355A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355A5" w:rsidRPr="004355A5">
              <w:t xml:space="preserve"> </w:t>
            </w:r>
            <w:r w:rsidR="004355A5" w:rsidRPr="004355A5">
              <w:tab/>
            </w:r>
            <w:r w:rsidR="004355A5" w:rsidRPr="004355A5">
              <w:rPr>
                <w:rFonts w:cstheme="minorHAnsi"/>
              </w:rPr>
              <w:t>Other opportunities – Please describe below.</w:t>
            </w:r>
          </w:p>
        </w:tc>
      </w:tr>
      <w:tr w:rsidR="00D8524F" w:rsidRPr="007A5120" w14:paraId="5EF83ABB" w14:textId="77777777" w:rsidTr="009B1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FC4CC8E" w14:textId="76844A7A" w:rsidR="00D8524F" w:rsidRDefault="007D3D1E" w:rsidP="009969DD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How will you evaluate the s</w:t>
            </w:r>
            <w:r w:rsidR="00D8524F">
              <w:rPr>
                <w:rFonts w:cstheme="minorHAnsi"/>
              </w:rPr>
              <w:t>uccess of project</w:t>
            </w:r>
            <w:r>
              <w:rPr>
                <w:rFonts w:cstheme="minorHAnsi"/>
              </w:rPr>
              <w:t>?</w:t>
            </w:r>
          </w:p>
        </w:tc>
        <w:sdt>
          <w:sdtPr>
            <w:rPr>
              <w:rStyle w:val="BodyTextChar"/>
            </w:rPr>
            <w:id w:val="-2062632703"/>
            <w:placeholder>
              <w:docPart w:val="B3C4E6ABDA324F668CEEBF2E729B4588"/>
            </w:placeholder>
            <w:showingPlcHdr/>
          </w:sdtPr>
          <w:sdtEndPr>
            <w:rPr>
              <w:rStyle w:val="DefaultParagraphFont"/>
              <w:rFonts w:ascii="Arial" w:eastAsiaTheme="minorHAnsi" w:hAnsi="Arial"/>
              <w:lang w:val="en-US"/>
            </w:rPr>
          </w:sdtEndPr>
          <w:sdtContent>
            <w:tc>
              <w:tcPr>
                <w:tcW w:w="7088" w:type="dxa"/>
                <w:gridSpan w:val="3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</w:tcPr>
              <w:p w14:paraId="3BE86F07" w14:textId="60CD67E6" w:rsidR="00D8524F" w:rsidRPr="00D8524F" w:rsidRDefault="00337AE0" w:rsidP="009969DD">
                <w:pPr>
                  <w:spacing w:after="0"/>
                  <w:rPr>
                    <w:rFonts w:cstheme="minorHAnsi"/>
                    <w:sz w:val="18"/>
                    <w:szCs w:val="18"/>
                  </w:rPr>
                </w:pPr>
                <w:r w:rsidRPr="00035F8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7B239E3" w14:textId="187ACDC0" w:rsidR="0076566D" w:rsidRDefault="0076566D" w:rsidP="00D8524F">
      <w:pPr>
        <w:tabs>
          <w:tab w:val="left" w:pos="4104"/>
        </w:tabs>
        <w:spacing w:after="0" w:line="240" w:lineRule="auto"/>
      </w:pPr>
    </w:p>
    <w:tbl>
      <w:tblPr>
        <w:tblStyle w:val="SoMTableBlue"/>
        <w:tblW w:w="9639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551"/>
        <w:gridCol w:w="3544"/>
        <w:gridCol w:w="3544"/>
      </w:tblGrid>
      <w:tr w:rsidR="00D8524F" w:rsidRPr="007A5120" w14:paraId="685A3E5D" w14:textId="77777777" w:rsidTr="009B14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39" w:type="dxa"/>
            <w:gridSpan w:val="3"/>
          </w:tcPr>
          <w:p w14:paraId="396B66F9" w14:textId="133DD9D8" w:rsidR="00D8524F" w:rsidRPr="002E226D" w:rsidRDefault="00D8524F" w:rsidP="009969DD">
            <w:pPr>
              <w:spacing w:after="0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>Financial Details</w:t>
            </w:r>
          </w:p>
        </w:tc>
      </w:tr>
      <w:tr w:rsidR="007D3D1E" w:rsidRPr="007A5120" w14:paraId="5DB51582" w14:textId="59FFBD38" w:rsidTr="00B311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tcW w:w="2551" w:type="dxa"/>
            <w:vMerge w:val="restart"/>
          </w:tcPr>
          <w:p w14:paraId="691762CE" w14:textId="7755A955" w:rsidR="007D3D1E" w:rsidRPr="00ED436E" w:rsidRDefault="007D3D1E" w:rsidP="009969DD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Have you received a Community Assistance Partnership grant previously?</w:t>
            </w:r>
          </w:p>
        </w:tc>
        <w:tc>
          <w:tcPr>
            <w:tcW w:w="3544" w:type="dxa"/>
          </w:tcPr>
          <w:p w14:paraId="41365DB1" w14:textId="38CA7825" w:rsidR="007D3D1E" w:rsidRPr="00ED436E" w:rsidRDefault="008C77C6" w:rsidP="007D3D1E">
            <w:pPr>
              <w:tabs>
                <w:tab w:val="left" w:pos="311"/>
              </w:tabs>
              <w:spacing w:after="0"/>
              <w:rPr>
                <w:rFonts w:cstheme="minorHAnsi"/>
              </w:rPr>
            </w:pPr>
            <w:sdt>
              <w:sdtPr>
                <w:id w:val="-1773072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3D1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D3D1E">
              <w:tab/>
            </w:r>
            <w:r w:rsidR="00C66DF1">
              <w:t xml:space="preserve">Yes, last two </w:t>
            </w:r>
            <w:proofErr w:type="gramStart"/>
            <w:r w:rsidR="00C66DF1">
              <w:t>financial years</w:t>
            </w:r>
            <w:proofErr w:type="gramEnd"/>
          </w:p>
        </w:tc>
        <w:tc>
          <w:tcPr>
            <w:tcW w:w="3544" w:type="dxa"/>
          </w:tcPr>
          <w:p w14:paraId="430AE83B" w14:textId="6B2BF15C" w:rsidR="007D3D1E" w:rsidRPr="00ED436E" w:rsidRDefault="008C77C6" w:rsidP="00C66DF1">
            <w:pPr>
              <w:tabs>
                <w:tab w:val="left" w:pos="310"/>
              </w:tabs>
              <w:spacing w:after="0"/>
              <w:ind w:left="310" w:hanging="310"/>
              <w:rPr>
                <w:rFonts w:cstheme="minorHAnsi"/>
              </w:rPr>
            </w:pPr>
            <w:sdt>
              <w:sdtPr>
                <w:id w:val="849986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3D1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66DF1">
              <w:tab/>
              <w:t xml:space="preserve">Yes, once in the last two </w:t>
            </w:r>
            <w:proofErr w:type="gramStart"/>
            <w:r w:rsidR="00C66DF1">
              <w:t>financial years</w:t>
            </w:r>
            <w:proofErr w:type="gramEnd"/>
          </w:p>
        </w:tc>
      </w:tr>
      <w:tr w:rsidR="007D3D1E" w:rsidRPr="007A5120" w14:paraId="296F8357" w14:textId="77777777" w:rsidTr="00B3111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9"/>
        </w:trPr>
        <w:tc>
          <w:tcPr>
            <w:tcW w:w="2551" w:type="dxa"/>
            <w:vMerge/>
            <w:shd w:val="clear" w:color="auto" w:fill="FFFFFF" w:themeFill="background1"/>
          </w:tcPr>
          <w:p w14:paraId="29D1F841" w14:textId="77777777" w:rsidR="007D3D1E" w:rsidRDefault="007D3D1E" w:rsidP="009969DD">
            <w:pPr>
              <w:spacing w:after="0"/>
              <w:rPr>
                <w:rFonts w:cstheme="minorHAnsi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79FC2AB8" w14:textId="46923174" w:rsidR="007D3D1E" w:rsidRDefault="008C77C6" w:rsidP="00C66DF1">
            <w:pPr>
              <w:tabs>
                <w:tab w:val="left" w:pos="311"/>
              </w:tabs>
              <w:spacing w:after="0"/>
              <w:ind w:left="311" w:hanging="283"/>
              <w:rPr>
                <w:rStyle w:val="BodyTextChar"/>
              </w:rPr>
            </w:pPr>
            <w:sdt>
              <w:sdtPr>
                <w:rPr>
                  <w:rFonts w:ascii="Roboto" w:eastAsia="Calibri" w:hAnsi="Roboto"/>
                </w:rPr>
                <w:id w:val="1977571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ascii="Arial" w:eastAsiaTheme="minorHAnsi" w:hAnsi="Arial"/>
                </w:rPr>
              </w:sdtEndPr>
              <w:sdtContent>
                <w:r w:rsidR="00C66DF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66DF1">
              <w:tab/>
              <w:t>Not in the last t</w:t>
            </w:r>
            <w:r>
              <w:t>wo</w:t>
            </w:r>
            <w:r w:rsidR="00C66DF1">
              <w:t xml:space="preserve"> </w:t>
            </w:r>
            <w:proofErr w:type="gramStart"/>
            <w:r w:rsidR="00C66DF1">
              <w:t>financial years</w:t>
            </w:r>
            <w:proofErr w:type="gramEnd"/>
          </w:p>
        </w:tc>
        <w:tc>
          <w:tcPr>
            <w:tcW w:w="3544" w:type="dxa"/>
            <w:shd w:val="clear" w:color="auto" w:fill="FFFFFF" w:themeFill="background1"/>
          </w:tcPr>
          <w:p w14:paraId="772D8C62" w14:textId="43C5381A" w:rsidR="007D3D1E" w:rsidRDefault="008C77C6" w:rsidP="00C66DF1">
            <w:pPr>
              <w:tabs>
                <w:tab w:val="left" w:pos="310"/>
              </w:tabs>
              <w:spacing w:after="0"/>
              <w:rPr>
                <w:rStyle w:val="BodyTextChar"/>
              </w:rPr>
            </w:pPr>
            <w:sdt>
              <w:sdtPr>
                <w:rPr>
                  <w:rFonts w:ascii="Roboto" w:eastAsia="Calibri" w:hAnsi="Roboto"/>
                </w:rPr>
                <w:id w:val="-708411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ascii="Arial" w:eastAsiaTheme="minorHAnsi" w:hAnsi="Arial"/>
                </w:rPr>
              </w:sdtEndPr>
              <w:sdtContent>
                <w:r w:rsidR="007D3D1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66DF1">
              <w:tab/>
              <w:t>Never</w:t>
            </w:r>
          </w:p>
        </w:tc>
      </w:tr>
      <w:tr w:rsidR="00C66DF1" w:rsidRPr="007A5120" w14:paraId="77F7131B" w14:textId="77777777" w:rsidTr="00C86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39" w:type="dxa"/>
            <w:gridSpan w:val="3"/>
          </w:tcPr>
          <w:p w14:paraId="2E185EBC" w14:textId="286FC9CD" w:rsidR="00C66DF1" w:rsidRPr="00ED436E" w:rsidRDefault="00C66DF1" w:rsidP="009969DD">
            <w:pPr>
              <w:spacing w:after="0"/>
              <w:rPr>
                <w:rFonts w:cstheme="minorHAnsi"/>
              </w:rPr>
            </w:pPr>
            <w:r w:rsidRPr="00C66DF1">
              <w:rPr>
                <w:rFonts w:cstheme="minorHAnsi"/>
                <w:b/>
                <w:bCs/>
              </w:rPr>
              <w:t xml:space="preserve">Please </w:t>
            </w:r>
            <w:r>
              <w:rPr>
                <w:rFonts w:cstheme="minorHAnsi"/>
                <w:b/>
                <w:bCs/>
              </w:rPr>
              <w:t>N</w:t>
            </w:r>
            <w:r w:rsidRPr="00C66DF1">
              <w:rPr>
                <w:rFonts w:cstheme="minorHAnsi"/>
                <w:b/>
                <w:bCs/>
              </w:rPr>
              <w:t>ote:</w:t>
            </w:r>
            <w:r>
              <w:rPr>
                <w:rFonts w:cstheme="minorHAnsi"/>
              </w:rPr>
              <w:t xml:space="preserve"> If you have an outstanding acquittal, your application will be ineligible.</w:t>
            </w:r>
          </w:p>
        </w:tc>
      </w:tr>
    </w:tbl>
    <w:p w14:paraId="5A563CE8" w14:textId="65CDC8C5" w:rsidR="0076566D" w:rsidRDefault="0076566D" w:rsidP="000734C4">
      <w:pPr>
        <w:tabs>
          <w:tab w:val="left" w:pos="4104"/>
        </w:tabs>
      </w:pPr>
    </w:p>
    <w:p w14:paraId="12B49FA9" w14:textId="77777777" w:rsidR="001B6BEB" w:rsidRDefault="001B6BEB">
      <w:pPr>
        <w:spacing w:after="0"/>
        <w:sectPr w:rsidR="001B6BEB" w:rsidSect="00AA4893">
          <w:headerReference w:type="default" r:id="rId8"/>
          <w:footerReference w:type="default" r:id="rId9"/>
          <w:footerReference w:type="first" r:id="rId10"/>
          <w:pgSz w:w="11906" w:h="16838"/>
          <w:pgMar w:top="2127" w:right="1191" w:bottom="1135" w:left="1191" w:header="426" w:footer="1262" w:gutter="0"/>
          <w:cols w:space="708"/>
          <w:docGrid w:linePitch="360"/>
        </w:sectPr>
      </w:pPr>
    </w:p>
    <w:p w14:paraId="10D35E03" w14:textId="77777777" w:rsidR="001B6BEB" w:rsidRDefault="006F2D90">
      <w:pPr>
        <w:spacing w:after="0"/>
      </w:pPr>
      <w:r>
        <w:lastRenderedPageBreak/>
        <w:t>Please list all expenditure details for your project.</w:t>
      </w:r>
    </w:p>
    <w:p w14:paraId="4510BD8F" w14:textId="77777777" w:rsidR="006F2D90" w:rsidRPr="00064C09" w:rsidRDefault="006F2D90">
      <w:pPr>
        <w:spacing w:after="0"/>
        <w:rPr>
          <w:sz w:val="12"/>
          <w:szCs w:val="12"/>
        </w:rPr>
      </w:pPr>
    </w:p>
    <w:p w14:paraId="138B886A" w14:textId="2E6D5A8C" w:rsidR="006F2D90" w:rsidRDefault="006F2D90">
      <w:pPr>
        <w:spacing w:after="0"/>
      </w:pPr>
      <w:r>
        <w:t>Please attach quotes for each item. Where quotes are not provided, that item becomes ineligible for funding support.</w:t>
      </w:r>
    </w:p>
    <w:p w14:paraId="6CC85928" w14:textId="77777777" w:rsidR="00064C09" w:rsidRDefault="00064C09">
      <w:pPr>
        <w:spacing w:after="0"/>
      </w:pPr>
    </w:p>
    <w:tbl>
      <w:tblPr>
        <w:tblStyle w:val="SoMTableBlue"/>
        <w:tblpPr w:leftFromText="180" w:rightFromText="180" w:vertAnchor="page" w:horzAnchor="margin" w:tblpY="2606"/>
        <w:tblW w:w="15163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106"/>
        <w:gridCol w:w="2268"/>
        <w:gridCol w:w="2126"/>
        <w:gridCol w:w="2268"/>
        <w:gridCol w:w="2268"/>
        <w:gridCol w:w="2127"/>
      </w:tblGrid>
      <w:tr w:rsidR="00064C09" w14:paraId="59E97162" w14:textId="77777777" w:rsidTr="00064C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106" w:type="dxa"/>
            <w:shd w:val="clear" w:color="auto" w:fill="FFFFFF" w:themeFill="background1"/>
          </w:tcPr>
          <w:p w14:paraId="482B4792" w14:textId="77777777" w:rsidR="00064C09" w:rsidRPr="006748B0" w:rsidRDefault="00064C09" w:rsidP="00064C09">
            <w:pPr>
              <w:spacing w:after="0"/>
              <w:rPr>
                <w:b w:val="0"/>
                <w:bCs/>
              </w:rPr>
            </w:pPr>
            <w:r w:rsidRPr="006748B0">
              <w:rPr>
                <w:rFonts w:cstheme="minorHAnsi"/>
                <w:b w:val="0"/>
                <w:bCs/>
              </w:rPr>
              <w:t>Is your organisation registered for GST?</w:t>
            </w:r>
          </w:p>
        </w:tc>
        <w:tc>
          <w:tcPr>
            <w:tcW w:w="11057" w:type="dxa"/>
            <w:gridSpan w:val="5"/>
            <w:shd w:val="clear" w:color="auto" w:fill="FFFFFF" w:themeFill="background1"/>
          </w:tcPr>
          <w:p w14:paraId="3F659251" w14:textId="77777777" w:rsidR="00064C09" w:rsidRPr="006748B0" w:rsidRDefault="008C77C6" w:rsidP="00064C09">
            <w:pPr>
              <w:tabs>
                <w:tab w:val="left" w:pos="403"/>
              </w:tabs>
              <w:spacing w:after="0"/>
              <w:rPr>
                <w:b w:val="0"/>
                <w:bCs/>
              </w:rPr>
            </w:pPr>
            <w:sdt>
              <w:sdtPr>
                <w:rPr>
                  <w:bCs/>
                </w:rPr>
                <w:id w:val="909351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4C09" w:rsidRPr="006748B0">
                  <w:rPr>
                    <w:rFonts w:ascii="MS Gothic" w:eastAsia="MS Gothic" w:hAnsi="MS Gothic" w:hint="eastAsia"/>
                    <w:b w:val="0"/>
                    <w:bCs/>
                  </w:rPr>
                  <w:t>☐</w:t>
                </w:r>
              </w:sdtContent>
            </w:sdt>
            <w:r w:rsidR="00064C09" w:rsidRPr="006748B0">
              <w:rPr>
                <w:b w:val="0"/>
                <w:bCs/>
              </w:rPr>
              <w:tab/>
              <w:t xml:space="preserve">Yes – please state value </w:t>
            </w:r>
            <w:r w:rsidR="00064C09">
              <w:rPr>
                <w:b w:val="0"/>
                <w:bCs/>
              </w:rPr>
              <w:t xml:space="preserve">of costs, including quotes </w:t>
            </w:r>
            <w:r w:rsidR="00064C09" w:rsidRPr="006748B0">
              <w:rPr>
                <w:b w:val="0"/>
                <w:bCs/>
              </w:rPr>
              <w:t>ex GST</w:t>
            </w:r>
          </w:p>
          <w:p w14:paraId="36AB04F1" w14:textId="77777777" w:rsidR="00064C09" w:rsidRPr="006748B0" w:rsidRDefault="008C77C6" w:rsidP="00064C09">
            <w:pPr>
              <w:tabs>
                <w:tab w:val="left" w:pos="403"/>
              </w:tabs>
              <w:spacing w:after="0"/>
              <w:rPr>
                <w:bCs/>
              </w:rPr>
            </w:pPr>
            <w:sdt>
              <w:sdtPr>
                <w:rPr>
                  <w:bCs/>
                </w:rPr>
                <w:id w:val="-988095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4C09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064C09" w:rsidRPr="006748B0">
              <w:rPr>
                <w:b w:val="0"/>
                <w:bCs/>
              </w:rPr>
              <w:tab/>
              <w:t>No – please state value</w:t>
            </w:r>
            <w:r w:rsidR="00064C09">
              <w:rPr>
                <w:b w:val="0"/>
                <w:bCs/>
              </w:rPr>
              <w:t xml:space="preserve"> of costs, including quotes </w:t>
            </w:r>
            <w:r w:rsidR="00064C09" w:rsidRPr="006748B0">
              <w:rPr>
                <w:b w:val="0"/>
                <w:bCs/>
              </w:rPr>
              <w:t>inc GST</w:t>
            </w:r>
          </w:p>
        </w:tc>
      </w:tr>
      <w:tr w:rsidR="00064C09" w14:paraId="2EE784DA" w14:textId="77777777" w:rsidTr="00064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106" w:type="dxa"/>
          </w:tcPr>
          <w:p w14:paraId="6BAFA2A7" w14:textId="77777777" w:rsidR="00064C09" w:rsidRPr="000A73F1" w:rsidRDefault="00064C09" w:rsidP="00064C09">
            <w:pPr>
              <w:spacing w:after="0"/>
            </w:pPr>
            <w:r>
              <w:rPr>
                <w:rFonts w:cstheme="minorHAnsi"/>
              </w:rPr>
              <w:t>Total cost of project?</w:t>
            </w:r>
          </w:p>
        </w:tc>
        <w:tc>
          <w:tcPr>
            <w:tcW w:w="11057" w:type="dxa"/>
            <w:gridSpan w:val="5"/>
          </w:tcPr>
          <w:p w14:paraId="4BFFC9A4" w14:textId="77777777" w:rsidR="00064C09" w:rsidRDefault="00064C09" w:rsidP="00064C09">
            <w:pPr>
              <w:spacing w:after="0"/>
            </w:pPr>
            <w:r>
              <w:t>$</w:t>
            </w:r>
          </w:p>
        </w:tc>
      </w:tr>
      <w:tr w:rsidR="00064C09" w14:paraId="7EC146E8" w14:textId="77777777" w:rsidTr="00064C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106" w:type="dxa"/>
            <w:shd w:val="clear" w:color="auto" w:fill="82A8CF" w:themeFill="accent3"/>
          </w:tcPr>
          <w:p w14:paraId="02E064BC" w14:textId="77777777" w:rsidR="00064C09" w:rsidRDefault="00064C09" w:rsidP="00064C09">
            <w:pPr>
              <w:spacing w:after="0"/>
              <w:jc w:val="center"/>
              <w:rPr>
                <w:b/>
              </w:rPr>
            </w:pPr>
            <w:r>
              <w:t>Item/Equipment</w:t>
            </w:r>
          </w:p>
          <w:p w14:paraId="758522FC" w14:textId="77777777" w:rsidR="00064C09" w:rsidRDefault="00064C09" w:rsidP="00064C09">
            <w:pPr>
              <w:spacing w:after="0"/>
              <w:jc w:val="center"/>
            </w:pPr>
            <w:r w:rsidRPr="000A73F1">
              <w:rPr>
                <w:sz w:val="18"/>
                <w:szCs w:val="18"/>
              </w:rPr>
              <w:t>(what will money be spent on)</w:t>
            </w:r>
          </w:p>
        </w:tc>
        <w:tc>
          <w:tcPr>
            <w:tcW w:w="2268" w:type="dxa"/>
            <w:shd w:val="clear" w:color="auto" w:fill="82A8CF" w:themeFill="accent3"/>
          </w:tcPr>
          <w:p w14:paraId="0F9C2193" w14:textId="77777777" w:rsidR="00064C09" w:rsidRPr="000A73F1" w:rsidRDefault="00064C09" w:rsidP="00064C09">
            <w:pPr>
              <w:spacing w:after="0"/>
              <w:jc w:val="center"/>
            </w:pPr>
            <w:r w:rsidRPr="000A73F1">
              <w:t>Amount requested from Shire</w:t>
            </w:r>
          </w:p>
          <w:p w14:paraId="73C0D0E7" w14:textId="77777777" w:rsidR="00064C09" w:rsidRPr="000A73F1" w:rsidRDefault="00064C09" w:rsidP="00064C09">
            <w:pPr>
              <w:spacing w:after="0"/>
              <w:jc w:val="center"/>
            </w:pPr>
            <w:r>
              <w:t>$</w:t>
            </w:r>
          </w:p>
        </w:tc>
        <w:tc>
          <w:tcPr>
            <w:tcW w:w="2126" w:type="dxa"/>
            <w:shd w:val="clear" w:color="auto" w:fill="82A8CF" w:themeFill="accent3"/>
          </w:tcPr>
          <w:p w14:paraId="471B1937" w14:textId="77777777" w:rsidR="00064C09" w:rsidRDefault="00064C09" w:rsidP="00064C09">
            <w:pPr>
              <w:spacing w:after="0"/>
              <w:jc w:val="center"/>
              <w:rPr>
                <w:b/>
              </w:rPr>
            </w:pPr>
            <w:r>
              <w:t>Your organisations contribution</w:t>
            </w:r>
          </w:p>
          <w:p w14:paraId="75A33103" w14:textId="77777777" w:rsidR="00064C09" w:rsidRDefault="00064C09" w:rsidP="00064C09">
            <w:pPr>
              <w:spacing w:after="0"/>
              <w:jc w:val="center"/>
            </w:pPr>
            <w:r>
              <w:t>$</w:t>
            </w:r>
          </w:p>
        </w:tc>
        <w:tc>
          <w:tcPr>
            <w:tcW w:w="2268" w:type="dxa"/>
            <w:shd w:val="clear" w:color="auto" w:fill="82A8CF" w:themeFill="accent3"/>
          </w:tcPr>
          <w:p w14:paraId="109C3EB9" w14:textId="77777777" w:rsidR="00064C09" w:rsidRDefault="00064C09" w:rsidP="00064C09">
            <w:pPr>
              <w:spacing w:after="0"/>
              <w:jc w:val="center"/>
              <w:rPr>
                <w:b/>
              </w:rPr>
            </w:pPr>
            <w:r>
              <w:t>Other Sources</w:t>
            </w:r>
          </w:p>
          <w:p w14:paraId="551EF1C8" w14:textId="77777777" w:rsidR="00064C09" w:rsidRPr="000A73F1" w:rsidRDefault="00064C09" w:rsidP="00064C09">
            <w:pPr>
              <w:spacing w:after="40"/>
              <w:jc w:val="center"/>
              <w:rPr>
                <w:b/>
                <w:sz w:val="18"/>
                <w:szCs w:val="18"/>
              </w:rPr>
            </w:pPr>
            <w:r w:rsidRPr="000A73F1">
              <w:rPr>
                <w:sz w:val="18"/>
                <w:szCs w:val="18"/>
              </w:rPr>
              <w:t xml:space="preserve">(Grants, donations </w:t>
            </w:r>
            <w:proofErr w:type="gramStart"/>
            <w:r w:rsidRPr="000A73F1">
              <w:rPr>
                <w:sz w:val="18"/>
                <w:szCs w:val="18"/>
              </w:rPr>
              <w:t>etc</w:t>
            </w:r>
            <w:proofErr w:type="gramEnd"/>
            <w:r w:rsidRPr="000A73F1">
              <w:rPr>
                <w:sz w:val="18"/>
                <w:szCs w:val="18"/>
              </w:rPr>
              <w:t>)</w:t>
            </w:r>
          </w:p>
          <w:p w14:paraId="1F2E76CD" w14:textId="77777777" w:rsidR="00064C09" w:rsidRDefault="00064C09" w:rsidP="00064C09">
            <w:pPr>
              <w:spacing w:after="0"/>
              <w:jc w:val="center"/>
            </w:pPr>
            <w:r w:rsidRPr="000A73F1">
              <w:t>$</w:t>
            </w:r>
          </w:p>
        </w:tc>
        <w:tc>
          <w:tcPr>
            <w:tcW w:w="2268" w:type="dxa"/>
            <w:shd w:val="clear" w:color="auto" w:fill="82A8CF" w:themeFill="accent3"/>
          </w:tcPr>
          <w:p w14:paraId="54905496" w14:textId="77777777" w:rsidR="00064C09" w:rsidRDefault="00064C09" w:rsidP="00064C09">
            <w:pPr>
              <w:spacing w:after="0"/>
              <w:jc w:val="center"/>
            </w:pPr>
            <w:r>
              <w:t>Total cost ex GST</w:t>
            </w:r>
          </w:p>
          <w:p w14:paraId="4009EE96" w14:textId="77777777" w:rsidR="00064C09" w:rsidRDefault="00064C09" w:rsidP="00064C09">
            <w:pPr>
              <w:spacing w:after="0"/>
              <w:jc w:val="center"/>
            </w:pPr>
          </w:p>
          <w:p w14:paraId="5812C024" w14:textId="77777777" w:rsidR="00064C09" w:rsidRDefault="00064C09" w:rsidP="00064C09">
            <w:pPr>
              <w:spacing w:after="0"/>
              <w:jc w:val="center"/>
            </w:pPr>
            <w:r>
              <w:t>$</w:t>
            </w:r>
          </w:p>
        </w:tc>
        <w:tc>
          <w:tcPr>
            <w:tcW w:w="2127" w:type="dxa"/>
            <w:shd w:val="clear" w:color="auto" w:fill="82A8CF" w:themeFill="accent3"/>
          </w:tcPr>
          <w:p w14:paraId="62620223" w14:textId="77777777" w:rsidR="00064C09" w:rsidRDefault="00064C09" w:rsidP="00064C09">
            <w:pPr>
              <w:spacing w:after="0"/>
              <w:jc w:val="center"/>
              <w:rPr>
                <w:b/>
              </w:rPr>
            </w:pPr>
            <w:r>
              <w:t>Total cost inc GST</w:t>
            </w:r>
          </w:p>
          <w:p w14:paraId="64F8E97B" w14:textId="77777777" w:rsidR="00064C09" w:rsidRDefault="00064C09" w:rsidP="00064C09">
            <w:pPr>
              <w:spacing w:after="0"/>
              <w:jc w:val="center"/>
              <w:rPr>
                <w:b/>
              </w:rPr>
            </w:pPr>
          </w:p>
          <w:p w14:paraId="3C21FBAF" w14:textId="77777777" w:rsidR="00064C09" w:rsidRDefault="00064C09" w:rsidP="00064C09">
            <w:pPr>
              <w:spacing w:after="0"/>
              <w:jc w:val="center"/>
            </w:pPr>
            <w:r>
              <w:t>$</w:t>
            </w:r>
          </w:p>
        </w:tc>
      </w:tr>
      <w:tr w:rsidR="00064C09" w14:paraId="22D7AC93" w14:textId="77777777" w:rsidTr="00064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106" w:type="dxa"/>
          </w:tcPr>
          <w:p w14:paraId="57CA266B" w14:textId="77777777" w:rsidR="00064C09" w:rsidRPr="000A73F1" w:rsidRDefault="00064C09" w:rsidP="00064C09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0130C5B2" w14:textId="77777777" w:rsidR="00064C09" w:rsidRDefault="00064C09" w:rsidP="00064C09">
            <w:pPr>
              <w:spacing w:after="0"/>
            </w:pPr>
          </w:p>
        </w:tc>
        <w:tc>
          <w:tcPr>
            <w:tcW w:w="2126" w:type="dxa"/>
          </w:tcPr>
          <w:p w14:paraId="471CE394" w14:textId="77777777" w:rsidR="00064C09" w:rsidRDefault="00064C09" w:rsidP="00064C09">
            <w:pPr>
              <w:spacing w:after="0"/>
            </w:pPr>
          </w:p>
        </w:tc>
        <w:tc>
          <w:tcPr>
            <w:tcW w:w="2268" w:type="dxa"/>
          </w:tcPr>
          <w:p w14:paraId="3A537B29" w14:textId="77777777" w:rsidR="00064C09" w:rsidRPr="000A73F1" w:rsidRDefault="00064C09" w:rsidP="00064C09">
            <w:pPr>
              <w:spacing w:after="0"/>
            </w:pPr>
          </w:p>
        </w:tc>
        <w:tc>
          <w:tcPr>
            <w:tcW w:w="2268" w:type="dxa"/>
          </w:tcPr>
          <w:p w14:paraId="2FA8A365" w14:textId="77777777" w:rsidR="00064C09" w:rsidRPr="006F2D90" w:rsidRDefault="00064C09" w:rsidP="00064C09">
            <w:pPr>
              <w:spacing w:after="0"/>
              <w:rPr>
                <w:b/>
              </w:rPr>
            </w:pPr>
          </w:p>
        </w:tc>
        <w:tc>
          <w:tcPr>
            <w:tcW w:w="2127" w:type="dxa"/>
          </w:tcPr>
          <w:p w14:paraId="739128D0" w14:textId="77777777" w:rsidR="00064C09" w:rsidRPr="006F2D90" w:rsidRDefault="00064C09" w:rsidP="00064C09">
            <w:pPr>
              <w:spacing w:after="0"/>
              <w:rPr>
                <w:b/>
              </w:rPr>
            </w:pPr>
          </w:p>
        </w:tc>
      </w:tr>
      <w:tr w:rsidR="00064C09" w14:paraId="614F5005" w14:textId="77777777" w:rsidTr="00064C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106" w:type="dxa"/>
          </w:tcPr>
          <w:p w14:paraId="4704445D" w14:textId="77777777" w:rsidR="00064C09" w:rsidRDefault="00064C09" w:rsidP="00064C09">
            <w:pPr>
              <w:spacing w:after="0"/>
            </w:pPr>
          </w:p>
        </w:tc>
        <w:tc>
          <w:tcPr>
            <w:tcW w:w="2268" w:type="dxa"/>
          </w:tcPr>
          <w:p w14:paraId="09BF9023" w14:textId="77777777" w:rsidR="00064C09" w:rsidRDefault="00064C09" w:rsidP="00064C09">
            <w:pPr>
              <w:spacing w:after="0"/>
            </w:pPr>
          </w:p>
        </w:tc>
        <w:tc>
          <w:tcPr>
            <w:tcW w:w="2126" w:type="dxa"/>
          </w:tcPr>
          <w:p w14:paraId="150934DB" w14:textId="77777777" w:rsidR="00064C09" w:rsidRDefault="00064C09" w:rsidP="00064C09">
            <w:pPr>
              <w:spacing w:after="0"/>
            </w:pPr>
          </w:p>
        </w:tc>
        <w:tc>
          <w:tcPr>
            <w:tcW w:w="2268" w:type="dxa"/>
          </w:tcPr>
          <w:p w14:paraId="1D3D7A7F" w14:textId="77777777" w:rsidR="00064C09" w:rsidRDefault="00064C09" w:rsidP="00064C09">
            <w:pPr>
              <w:spacing w:after="0"/>
            </w:pPr>
          </w:p>
        </w:tc>
        <w:tc>
          <w:tcPr>
            <w:tcW w:w="2268" w:type="dxa"/>
          </w:tcPr>
          <w:p w14:paraId="5A9111CF" w14:textId="77777777" w:rsidR="00064C09" w:rsidRDefault="00064C09" w:rsidP="00064C09">
            <w:pPr>
              <w:spacing w:after="0"/>
            </w:pPr>
          </w:p>
        </w:tc>
        <w:tc>
          <w:tcPr>
            <w:tcW w:w="2127" w:type="dxa"/>
          </w:tcPr>
          <w:p w14:paraId="0A650A78" w14:textId="77777777" w:rsidR="00064C09" w:rsidRDefault="00064C09" w:rsidP="00064C09">
            <w:pPr>
              <w:spacing w:after="0"/>
            </w:pPr>
          </w:p>
        </w:tc>
      </w:tr>
      <w:tr w:rsidR="00064C09" w14:paraId="1F9AECF6" w14:textId="77777777" w:rsidTr="00064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106" w:type="dxa"/>
          </w:tcPr>
          <w:p w14:paraId="3ABDB306" w14:textId="77777777" w:rsidR="00064C09" w:rsidRDefault="00064C09" w:rsidP="00064C09">
            <w:pPr>
              <w:spacing w:after="0"/>
            </w:pPr>
          </w:p>
        </w:tc>
        <w:tc>
          <w:tcPr>
            <w:tcW w:w="2268" w:type="dxa"/>
          </w:tcPr>
          <w:p w14:paraId="1A89B38A" w14:textId="77777777" w:rsidR="00064C09" w:rsidRDefault="00064C09" w:rsidP="00064C09">
            <w:pPr>
              <w:spacing w:after="0"/>
            </w:pPr>
          </w:p>
        </w:tc>
        <w:tc>
          <w:tcPr>
            <w:tcW w:w="2126" w:type="dxa"/>
          </w:tcPr>
          <w:p w14:paraId="2FB97E1D" w14:textId="77777777" w:rsidR="00064C09" w:rsidRDefault="00064C09" w:rsidP="00064C09">
            <w:pPr>
              <w:spacing w:after="0"/>
            </w:pPr>
          </w:p>
        </w:tc>
        <w:tc>
          <w:tcPr>
            <w:tcW w:w="2268" w:type="dxa"/>
          </w:tcPr>
          <w:p w14:paraId="7A27F539" w14:textId="77777777" w:rsidR="00064C09" w:rsidRDefault="00064C09" w:rsidP="00064C09">
            <w:pPr>
              <w:spacing w:after="0"/>
            </w:pPr>
          </w:p>
        </w:tc>
        <w:tc>
          <w:tcPr>
            <w:tcW w:w="2268" w:type="dxa"/>
          </w:tcPr>
          <w:p w14:paraId="69F791FA" w14:textId="77777777" w:rsidR="00064C09" w:rsidRDefault="00064C09" w:rsidP="00064C09">
            <w:pPr>
              <w:spacing w:after="0"/>
            </w:pPr>
          </w:p>
        </w:tc>
        <w:tc>
          <w:tcPr>
            <w:tcW w:w="2127" w:type="dxa"/>
          </w:tcPr>
          <w:p w14:paraId="59A810D7" w14:textId="77777777" w:rsidR="00064C09" w:rsidRDefault="00064C09" w:rsidP="00064C09">
            <w:pPr>
              <w:spacing w:after="0"/>
            </w:pPr>
          </w:p>
        </w:tc>
      </w:tr>
      <w:tr w:rsidR="00064C09" w14:paraId="6EEE63AE" w14:textId="77777777" w:rsidTr="00064C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106" w:type="dxa"/>
          </w:tcPr>
          <w:p w14:paraId="15815F94" w14:textId="77777777" w:rsidR="00064C09" w:rsidRDefault="00064C09" w:rsidP="00064C09">
            <w:pPr>
              <w:spacing w:after="0"/>
            </w:pPr>
          </w:p>
        </w:tc>
        <w:tc>
          <w:tcPr>
            <w:tcW w:w="2268" w:type="dxa"/>
          </w:tcPr>
          <w:p w14:paraId="1F3C6BD0" w14:textId="77777777" w:rsidR="00064C09" w:rsidRDefault="00064C09" w:rsidP="00064C09">
            <w:pPr>
              <w:spacing w:after="0"/>
            </w:pPr>
          </w:p>
        </w:tc>
        <w:tc>
          <w:tcPr>
            <w:tcW w:w="2126" w:type="dxa"/>
          </w:tcPr>
          <w:p w14:paraId="6C00C322" w14:textId="77777777" w:rsidR="00064C09" w:rsidRDefault="00064C09" w:rsidP="00064C09">
            <w:pPr>
              <w:spacing w:after="0"/>
            </w:pPr>
          </w:p>
        </w:tc>
        <w:tc>
          <w:tcPr>
            <w:tcW w:w="2268" w:type="dxa"/>
          </w:tcPr>
          <w:p w14:paraId="744ACE82" w14:textId="77777777" w:rsidR="00064C09" w:rsidRDefault="00064C09" w:rsidP="00064C09">
            <w:pPr>
              <w:spacing w:after="0"/>
            </w:pPr>
          </w:p>
        </w:tc>
        <w:tc>
          <w:tcPr>
            <w:tcW w:w="2268" w:type="dxa"/>
          </w:tcPr>
          <w:p w14:paraId="74E14570" w14:textId="77777777" w:rsidR="00064C09" w:rsidRDefault="00064C09" w:rsidP="00064C09">
            <w:pPr>
              <w:spacing w:after="0"/>
            </w:pPr>
          </w:p>
        </w:tc>
        <w:tc>
          <w:tcPr>
            <w:tcW w:w="2127" w:type="dxa"/>
          </w:tcPr>
          <w:p w14:paraId="0131CF67" w14:textId="77777777" w:rsidR="00064C09" w:rsidRDefault="00064C09" w:rsidP="00064C09">
            <w:pPr>
              <w:spacing w:after="0"/>
            </w:pPr>
          </w:p>
        </w:tc>
      </w:tr>
      <w:tr w:rsidR="00064C09" w14:paraId="20476DA3" w14:textId="77777777" w:rsidTr="00064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106" w:type="dxa"/>
          </w:tcPr>
          <w:p w14:paraId="4A72EC11" w14:textId="77777777" w:rsidR="00064C09" w:rsidRDefault="00064C09" w:rsidP="00064C09">
            <w:pPr>
              <w:spacing w:after="0"/>
            </w:pPr>
          </w:p>
        </w:tc>
        <w:tc>
          <w:tcPr>
            <w:tcW w:w="2268" w:type="dxa"/>
          </w:tcPr>
          <w:p w14:paraId="35D73619" w14:textId="77777777" w:rsidR="00064C09" w:rsidRDefault="00064C09" w:rsidP="00064C09">
            <w:pPr>
              <w:spacing w:after="0"/>
            </w:pPr>
          </w:p>
        </w:tc>
        <w:tc>
          <w:tcPr>
            <w:tcW w:w="2126" w:type="dxa"/>
          </w:tcPr>
          <w:p w14:paraId="1C432278" w14:textId="77777777" w:rsidR="00064C09" w:rsidRDefault="00064C09" w:rsidP="00064C09">
            <w:pPr>
              <w:spacing w:after="0"/>
            </w:pPr>
          </w:p>
        </w:tc>
        <w:tc>
          <w:tcPr>
            <w:tcW w:w="2268" w:type="dxa"/>
          </w:tcPr>
          <w:p w14:paraId="568E10B6" w14:textId="77777777" w:rsidR="00064C09" w:rsidRDefault="00064C09" w:rsidP="00064C09">
            <w:pPr>
              <w:spacing w:after="0"/>
            </w:pPr>
          </w:p>
        </w:tc>
        <w:tc>
          <w:tcPr>
            <w:tcW w:w="2268" w:type="dxa"/>
          </w:tcPr>
          <w:p w14:paraId="2323FC06" w14:textId="77777777" w:rsidR="00064C09" w:rsidRDefault="00064C09" w:rsidP="00064C09">
            <w:pPr>
              <w:spacing w:after="0"/>
            </w:pPr>
          </w:p>
        </w:tc>
        <w:tc>
          <w:tcPr>
            <w:tcW w:w="2127" w:type="dxa"/>
          </w:tcPr>
          <w:p w14:paraId="368826DB" w14:textId="77777777" w:rsidR="00064C09" w:rsidRDefault="00064C09" w:rsidP="00064C09">
            <w:pPr>
              <w:spacing w:after="0"/>
            </w:pPr>
          </w:p>
        </w:tc>
      </w:tr>
      <w:tr w:rsidR="00064C09" w14:paraId="0EA68FD9" w14:textId="77777777" w:rsidTr="00064C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106" w:type="dxa"/>
          </w:tcPr>
          <w:p w14:paraId="6F45C407" w14:textId="77777777" w:rsidR="00064C09" w:rsidRDefault="00064C09" w:rsidP="00064C09">
            <w:pPr>
              <w:spacing w:after="0"/>
            </w:pPr>
          </w:p>
        </w:tc>
        <w:tc>
          <w:tcPr>
            <w:tcW w:w="2268" w:type="dxa"/>
          </w:tcPr>
          <w:p w14:paraId="627E3B20" w14:textId="77777777" w:rsidR="00064C09" w:rsidRDefault="00064C09" w:rsidP="00064C09">
            <w:pPr>
              <w:spacing w:after="0"/>
            </w:pPr>
          </w:p>
        </w:tc>
        <w:tc>
          <w:tcPr>
            <w:tcW w:w="2126" w:type="dxa"/>
          </w:tcPr>
          <w:p w14:paraId="1FAF1AC3" w14:textId="77777777" w:rsidR="00064C09" w:rsidRDefault="00064C09" w:rsidP="00064C09">
            <w:pPr>
              <w:spacing w:after="0"/>
            </w:pPr>
          </w:p>
        </w:tc>
        <w:tc>
          <w:tcPr>
            <w:tcW w:w="2268" w:type="dxa"/>
          </w:tcPr>
          <w:p w14:paraId="1BA2600B" w14:textId="77777777" w:rsidR="00064C09" w:rsidRDefault="00064C09" w:rsidP="00064C09">
            <w:pPr>
              <w:spacing w:after="0"/>
            </w:pPr>
          </w:p>
        </w:tc>
        <w:tc>
          <w:tcPr>
            <w:tcW w:w="2268" w:type="dxa"/>
          </w:tcPr>
          <w:p w14:paraId="3F4B3820" w14:textId="77777777" w:rsidR="00064C09" w:rsidRDefault="00064C09" w:rsidP="00064C09">
            <w:pPr>
              <w:spacing w:after="0"/>
            </w:pPr>
          </w:p>
        </w:tc>
        <w:tc>
          <w:tcPr>
            <w:tcW w:w="2127" w:type="dxa"/>
          </w:tcPr>
          <w:p w14:paraId="43B4EAF5" w14:textId="77777777" w:rsidR="00064C09" w:rsidRDefault="00064C09" w:rsidP="00064C09">
            <w:pPr>
              <w:spacing w:after="0"/>
            </w:pPr>
          </w:p>
        </w:tc>
      </w:tr>
      <w:tr w:rsidR="00064C09" w14:paraId="3E77DC33" w14:textId="77777777" w:rsidTr="00064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106" w:type="dxa"/>
          </w:tcPr>
          <w:p w14:paraId="26E93F51" w14:textId="77777777" w:rsidR="00064C09" w:rsidRDefault="00064C09" w:rsidP="00064C09">
            <w:pPr>
              <w:spacing w:after="0"/>
            </w:pPr>
          </w:p>
        </w:tc>
        <w:tc>
          <w:tcPr>
            <w:tcW w:w="2268" w:type="dxa"/>
          </w:tcPr>
          <w:p w14:paraId="5D2EC4D7" w14:textId="77777777" w:rsidR="00064C09" w:rsidRDefault="00064C09" w:rsidP="00064C09">
            <w:pPr>
              <w:spacing w:after="0"/>
            </w:pPr>
          </w:p>
        </w:tc>
        <w:tc>
          <w:tcPr>
            <w:tcW w:w="2126" w:type="dxa"/>
          </w:tcPr>
          <w:p w14:paraId="664251B5" w14:textId="77777777" w:rsidR="00064C09" w:rsidRDefault="00064C09" w:rsidP="00064C09">
            <w:pPr>
              <w:spacing w:after="0"/>
            </w:pPr>
          </w:p>
        </w:tc>
        <w:tc>
          <w:tcPr>
            <w:tcW w:w="2268" w:type="dxa"/>
          </w:tcPr>
          <w:p w14:paraId="19457249" w14:textId="77777777" w:rsidR="00064C09" w:rsidRDefault="00064C09" w:rsidP="00064C09">
            <w:pPr>
              <w:spacing w:after="0"/>
            </w:pPr>
          </w:p>
        </w:tc>
        <w:tc>
          <w:tcPr>
            <w:tcW w:w="2268" w:type="dxa"/>
          </w:tcPr>
          <w:p w14:paraId="183E12B8" w14:textId="77777777" w:rsidR="00064C09" w:rsidRDefault="00064C09" w:rsidP="00064C09">
            <w:pPr>
              <w:spacing w:after="0"/>
            </w:pPr>
          </w:p>
        </w:tc>
        <w:tc>
          <w:tcPr>
            <w:tcW w:w="2127" w:type="dxa"/>
          </w:tcPr>
          <w:p w14:paraId="2060D92A" w14:textId="77777777" w:rsidR="00064C09" w:rsidRDefault="00064C09" w:rsidP="00064C09">
            <w:pPr>
              <w:spacing w:after="0"/>
            </w:pPr>
          </w:p>
        </w:tc>
      </w:tr>
      <w:tr w:rsidR="00064C09" w14:paraId="1006E424" w14:textId="77777777" w:rsidTr="00064C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106" w:type="dxa"/>
          </w:tcPr>
          <w:p w14:paraId="1747765C" w14:textId="77777777" w:rsidR="00064C09" w:rsidRPr="00C70F18" w:rsidRDefault="00064C09" w:rsidP="00064C09">
            <w:pPr>
              <w:spacing w:after="0"/>
              <w:rPr>
                <w:color w:val="BFBFBF" w:themeColor="background1" w:themeShade="BF"/>
              </w:rPr>
            </w:pPr>
            <w:r w:rsidRPr="00C70F18">
              <w:rPr>
                <w:color w:val="auto"/>
              </w:rPr>
              <w:t>Totals</w:t>
            </w:r>
          </w:p>
        </w:tc>
        <w:tc>
          <w:tcPr>
            <w:tcW w:w="2268" w:type="dxa"/>
          </w:tcPr>
          <w:p w14:paraId="2B945521" w14:textId="77777777" w:rsidR="00064C09" w:rsidRPr="004355A5" w:rsidRDefault="00064C09" w:rsidP="00064C09">
            <w:pPr>
              <w:spacing w:after="0"/>
              <w:rPr>
                <w:color w:val="BFBFBF" w:themeColor="background1" w:themeShade="BF"/>
                <w:sz w:val="16"/>
                <w:szCs w:val="16"/>
              </w:rPr>
            </w:pPr>
            <w:r w:rsidRPr="004355A5">
              <w:rPr>
                <w:color w:val="BFBFBF" w:themeColor="background1" w:themeShade="BF"/>
                <w:sz w:val="16"/>
                <w:szCs w:val="16"/>
              </w:rPr>
              <w:t>Cannot exceed $3,000 ex</w:t>
            </w:r>
          </w:p>
        </w:tc>
        <w:tc>
          <w:tcPr>
            <w:tcW w:w="2126" w:type="dxa"/>
          </w:tcPr>
          <w:p w14:paraId="7492A52F" w14:textId="77777777" w:rsidR="00064C09" w:rsidRDefault="00064C09" w:rsidP="00064C09">
            <w:pPr>
              <w:spacing w:after="0"/>
            </w:pPr>
          </w:p>
        </w:tc>
        <w:tc>
          <w:tcPr>
            <w:tcW w:w="2268" w:type="dxa"/>
          </w:tcPr>
          <w:p w14:paraId="38D7DFE1" w14:textId="77777777" w:rsidR="00064C09" w:rsidRDefault="00064C09" w:rsidP="00064C09">
            <w:pPr>
              <w:spacing w:after="0"/>
            </w:pPr>
          </w:p>
        </w:tc>
        <w:tc>
          <w:tcPr>
            <w:tcW w:w="2268" w:type="dxa"/>
          </w:tcPr>
          <w:p w14:paraId="4CB4927B" w14:textId="77777777" w:rsidR="00064C09" w:rsidRDefault="00064C09" w:rsidP="00064C09">
            <w:pPr>
              <w:spacing w:after="0"/>
            </w:pPr>
          </w:p>
        </w:tc>
        <w:tc>
          <w:tcPr>
            <w:tcW w:w="2127" w:type="dxa"/>
          </w:tcPr>
          <w:p w14:paraId="4664470F" w14:textId="77777777" w:rsidR="00064C09" w:rsidRDefault="00064C09" w:rsidP="00064C09">
            <w:pPr>
              <w:spacing w:after="0"/>
            </w:pPr>
          </w:p>
        </w:tc>
      </w:tr>
    </w:tbl>
    <w:p w14:paraId="4886AE16" w14:textId="77777777" w:rsidR="006F2D90" w:rsidRDefault="006F2D90" w:rsidP="00064C09">
      <w:pPr>
        <w:tabs>
          <w:tab w:val="left" w:pos="2579"/>
        </w:tabs>
        <w:spacing w:after="0"/>
        <w:rPr>
          <w:color w:val="auto"/>
        </w:rPr>
      </w:pPr>
    </w:p>
    <w:p w14:paraId="3259BFC0" w14:textId="7544B839" w:rsidR="00064C09" w:rsidRPr="006F2D90" w:rsidRDefault="00064C09" w:rsidP="006F2D90">
      <w:pPr>
        <w:tabs>
          <w:tab w:val="left" w:pos="2579"/>
        </w:tabs>
        <w:rPr>
          <w:color w:val="auto"/>
        </w:rPr>
        <w:sectPr w:rsidR="00064C09" w:rsidRPr="006F2D90" w:rsidSect="00AA4E28">
          <w:footerReference w:type="default" r:id="rId11"/>
          <w:pgSz w:w="16838" w:h="11906" w:orient="landscape"/>
          <w:pgMar w:top="1191" w:right="2127" w:bottom="1191" w:left="1135" w:header="426" w:footer="1262" w:gutter="0"/>
          <w:cols w:space="708"/>
          <w:docGrid w:linePitch="360"/>
        </w:sectPr>
      </w:pPr>
    </w:p>
    <w:p w14:paraId="3255B598" w14:textId="77777777" w:rsidR="00064C09" w:rsidRDefault="00064C09">
      <w:pPr>
        <w:spacing w:after="0"/>
      </w:pPr>
    </w:p>
    <w:tbl>
      <w:tblPr>
        <w:tblStyle w:val="SoMTableBlue"/>
        <w:tblW w:w="9639" w:type="dxa"/>
        <w:tblLook w:val="04A0" w:firstRow="1" w:lastRow="0" w:firstColumn="1" w:lastColumn="0" w:noHBand="0" w:noVBand="1"/>
      </w:tblPr>
      <w:tblGrid>
        <w:gridCol w:w="2551"/>
        <w:gridCol w:w="7088"/>
      </w:tblGrid>
      <w:tr w:rsidR="00064C09" w:rsidRPr="007A5120" w14:paraId="62B95554" w14:textId="77777777" w:rsidTr="001D5C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39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6388E57" w14:textId="204324CB" w:rsidR="00064C09" w:rsidRPr="002E226D" w:rsidRDefault="00064C09" w:rsidP="001D5CAA">
            <w:pPr>
              <w:spacing w:after="0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>Application declaration</w:t>
            </w:r>
          </w:p>
        </w:tc>
      </w:tr>
      <w:tr w:rsidR="00064C09" w:rsidRPr="007A5120" w14:paraId="65F4A92B" w14:textId="77777777" w:rsidTr="008966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39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D98B214" w14:textId="2D758B84" w:rsidR="00064C09" w:rsidRPr="00064C09" w:rsidRDefault="00896602" w:rsidP="00064C09">
            <w:pPr>
              <w:spacing w:after="0"/>
              <w:rPr>
                <w:rFonts w:cstheme="minorHAnsi"/>
              </w:rPr>
            </w:pPr>
            <w:r w:rsidRPr="00FB063A">
              <w:t>I declare the information in this application is true and complete. I understand the funding conditions and that the Shire may request further information.</w:t>
            </w:r>
          </w:p>
        </w:tc>
      </w:tr>
      <w:tr w:rsidR="00896602" w:rsidRPr="007A5120" w14:paraId="66B8E769" w14:textId="77777777" w:rsidTr="001D5C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9405EE3" w14:textId="0AA2BE12" w:rsidR="00896602" w:rsidRDefault="00896602" w:rsidP="001D5CAA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Name</w:t>
            </w:r>
          </w:p>
        </w:tc>
        <w:tc>
          <w:tcPr>
            <w:tcW w:w="708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584E7AE" w14:textId="77777777" w:rsidR="00896602" w:rsidRPr="00ED436E" w:rsidRDefault="00896602" w:rsidP="001D5CAA">
            <w:pPr>
              <w:spacing w:after="0"/>
              <w:rPr>
                <w:rFonts w:cstheme="minorHAnsi"/>
              </w:rPr>
            </w:pPr>
          </w:p>
        </w:tc>
      </w:tr>
      <w:tr w:rsidR="00896602" w:rsidRPr="007A5120" w14:paraId="5EC1A2D7" w14:textId="77777777" w:rsidTr="001D5C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39D1FD6" w14:textId="180362F6" w:rsidR="00896602" w:rsidRDefault="00896602" w:rsidP="001D5CAA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Position</w:t>
            </w:r>
          </w:p>
        </w:tc>
        <w:tc>
          <w:tcPr>
            <w:tcW w:w="708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DDB3D0A" w14:textId="77777777" w:rsidR="00896602" w:rsidRPr="00ED436E" w:rsidRDefault="00896602" w:rsidP="001D5CAA">
            <w:pPr>
              <w:spacing w:after="0"/>
              <w:rPr>
                <w:rFonts w:cstheme="minorHAnsi"/>
              </w:rPr>
            </w:pPr>
          </w:p>
        </w:tc>
      </w:tr>
      <w:tr w:rsidR="00896602" w:rsidRPr="007A5120" w14:paraId="30558222" w14:textId="77777777" w:rsidTr="001D5C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396C592" w14:textId="3E4FB29B" w:rsidR="00896602" w:rsidRDefault="00896602" w:rsidP="001D5CAA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Signature</w:t>
            </w:r>
          </w:p>
        </w:tc>
        <w:tc>
          <w:tcPr>
            <w:tcW w:w="708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A2674A3" w14:textId="77777777" w:rsidR="00896602" w:rsidRPr="00ED436E" w:rsidRDefault="00896602" w:rsidP="001D5CAA">
            <w:pPr>
              <w:spacing w:after="0"/>
              <w:rPr>
                <w:rFonts w:cstheme="minorHAnsi"/>
              </w:rPr>
            </w:pPr>
          </w:p>
        </w:tc>
      </w:tr>
      <w:tr w:rsidR="00896602" w:rsidRPr="007A5120" w14:paraId="2B57091A" w14:textId="77777777" w:rsidTr="001D5C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1B31D21" w14:textId="75FEB88B" w:rsidR="00896602" w:rsidRDefault="00896602" w:rsidP="001D5CAA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Date</w:t>
            </w:r>
          </w:p>
        </w:tc>
        <w:tc>
          <w:tcPr>
            <w:tcW w:w="708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F715F05" w14:textId="77777777" w:rsidR="00896602" w:rsidRPr="00ED436E" w:rsidRDefault="00896602" w:rsidP="001D5CAA">
            <w:pPr>
              <w:spacing w:after="0"/>
              <w:rPr>
                <w:rFonts w:cstheme="minorHAnsi"/>
              </w:rPr>
            </w:pPr>
          </w:p>
        </w:tc>
      </w:tr>
    </w:tbl>
    <w:p w14:paraId="180388ED" w14:textId="77777777" w:rsidR="00064C09" w:rsidRDefault="00064C09">
      <w:pPr>
        <w:spacing w:after="0"/>
      </w:pPr>
    </w:p>
    <w:tbl>
      <w:tblPr>
        <w:tblStyle w:val="SoMTableBlue"/>
        <w:tblW w:w="9639" w:type="dxa"/>
        <w:tblLook w:val="04A0" w:firstRow="1" w:lastRow="0" w:firstColumn="1" w:lastColumn="0" w:noHBand="0" w:noVBand="1"/>
      </w:tblPr>
      <w:tblGrid>
        <w:gridCol w:w="2551"/>
        <w:gridCol w:w="7088"/>
      </w:tblGrid>
      <w:tr w:rsidR="00896602" w:rsidRPr="007A5120" w14:paraId="414699F7" w14:textId="77777777" w:rsidTr="001D5C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39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EC83282" w14:textId="52406DDF" w:rsidR="00896602" w:rsidRPr="002E226D" w:rsidRDefault="00896602" w:rsidP="001D5CAA">
            <w:pPr>
              <w:spacing w:after="0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>Submission</w:t>
            </w:r>
          </w:p>
        </w:tc>
      </w:tr>
      <w:tr w:rsidR="00896602" w:rsidRPr="007A5120" w14:paraId="696B5CF8" w14:textId="77777777" w:rsidTr="001D5C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39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C8D726B" w14:textId="382947B3" w:rsidR="00896602" w:rsidRPr="00064C09" w:rsidRDefault="00896602" w:rsidP="001D5CAA">
            <w:pPr>
              <w:spacing w:after="0"/>
              <w:rPr>
                <w:rFonts w:cstheme="minorHAnsi"/>
              </w:rPr>
            </w:pPr>
            <w:r>
              <w:t>Submit completed application form and documentation to;</w:t>
            </w:r>
          </w:p>
        </w:tc>
      </w:tr>
      <w:tr w:rsidR="00896602" w:rsidRPr="007A5120" w14:paraId="46E5E728" w14:textId="77777777" w:rsidTr="001D5C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6DA77B9" w14:textId="6801D26A" w:rsidR="00896602" w:rsidRDefault="00896602" w:rsidP="001D5CAA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Email</w:t>
            </w:r>
          </w:p>
        </w:tc>
        <w:tc>
          <w:tcPr>
            <w:tcW w:w="708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62FE80D" w14:textId="0843890B" w:rsidR="00896602" w:rsidRPr="00ED436E" w:rsidRDefault="00896602" w:rsidP="001D5CAA">
            <w:pPr>
              <w:spacing w:after="0"/>
              <w:rPr>
                <w:rFonts w:cstheme="minorHAnsi"/>
              </w:rPr>
            </w:pPr>
            <w:hyperlink r:id="rId12" w:history="1">
              <w:r w:rsidRPr="00601561">
                <w:rPr>
                  <w:rStyle w:val="Hyperlink"/>
                </w:rPr>
                <w:t>mailbag@murray.wa.gov.au</w:t>
              </w:r>
            </w:hyperlink>
          </w:p>
        </w:tc>
      </w:tr>
      <w:tr w:rsidR="00896602" w:rsidRPr="007A5120" w14:paraId="5CC6479C" w14:textId="77777777" w:rsidTr="001D5C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CE1B85A" w14:textId="066CF976" w:rsidR="00896602" w:rsidRDefault="00896602" w:rsidP="001D5CAA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Post</w:t>
            </w:r>
          </w:p>
        </w:tc>
        <w:tc>
          <w:tcPr>
            <w:tcW w:w="708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A6A5831" w14:textId="6623512B" w:rsidR="00896602" w:rsidRPr="00ED436E" w:rsidRDefault="00896602" w:rsidP="001D5CAA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PO Box 21, Pinjarra WA 6208</w:t>
            </w:r>
          </w:p>
        </w:tc>
      </w:tr>
      <w:tr w:rsidR="00896602" w:rsidRPr="007A5120" w14:paraId="7AB87E30" w14:textId="77777777" w:rsidTr="001D5C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0C2C7A0" w14:textId="435D23F5" w:rsidR="00896602" w:rsidRDefault="00896602" w:rsidP="001D5CAA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In Person</w:t>
            </w:r>
          </w:p>
        </w:tc>
        <w:tc>
          <w:tcPr>
            <w:tcW w:w="708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B710ACF" w14:textId="7A2218CD" w:rsidR="00896602" w:rsidRDefault="00896602" w:rsidP="001D5CAA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Shire Administration Office, 1915 Pinjarra Rd, Pinjarra</w:t>
            </w:r>
          </w:p>
        </w:tc>
      </w:tr>
    </w:tbl>
    <w:p w14:paraId="35CEEF89" w14:textId="77777777" w:rsidR="00896602" w:rsidRDefault="00896602">
      <w:pPr>
        <w:spacing w:after="0"/>
      </w:pPr>
    </w:p>
    <w:p w14:paraId="5F5AC4CB" w14:textId="1D246356" w:rsidR="00064C09" w:rsidRDefault="00064C09">
      <w:pPr>
        <w:spacing w:after="0"/>
      </w:pPr>
      <w:r>
        <w:br w:type="page"/>
      </w:r>
    </w:p>
    <w:p w14:paraId="418979FD" w14:textId="77777777" w:rsidR="00064C09" w:rsidRDefault="00064C09"/>
    <w:tbl>
      <w:tblPr>
        <w:tblStyle w:val="SoMTableBlue"/>
        <w:tblW w:w="9639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8642"/>
        <w:gridCol w:w="997"/>
      </w:tblGrid>
      <w:tr w:rsidR="0076566D" w:rsidRPr="007A5120" w14:paraId="31B449FD" w14:textId="77777777" w:rsidTr="009B14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39" w:type="dxa"/>
            <w:gridSpan w:val="2"/>
          </w:tcPr>
          <w:p w14:paraId="68201436" w14:textId="54FF4083" w:rsidR="0076566D" w:rsidRPr="002E226D" w:rsidRDefault="0076566D" w:rsidP="009969DD">
            <w:pPr>
              <w:spacing w:after="0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>Submission - Checklist</w:t>
            </w:r>
          </w:p>
        </w:tc>
      </w:tr>
      <w:tr w:rsidR="0076566D" w:rsidRPr="007A5120" w14:paraId="2B928685" w14:textId="77777777" w:rsidTr="005C1B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642" w:type="dxa"/>
          </w:tcPr>
          <w:p w14:paraId="6C8737BD" w14:textId="5809003B" w:rsidR="0076566D" w:rsidRPr="00ED436E" w:rsidRDefault="0076566D" w:rsidP="009969DD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Project discussed with a Community Development Officer</w:t>
            </w:r>
          </w:p>
        </w:tc>
        <w:tc>
          <w:tcPr>
            <w:tcW w:w="997" w:type="dxa"/>
          </w:tcPr>
          <w:p w14:paraId="1A723CC8" w14:textId="26853922" w:rsidR="0076566D" w:rsidRPr="00ED436E" w:rsidRDefault="008C77C6" w:rsidP="005C1BAE">
            <w:pPr>
              <w:spacing w:after="0"/>
              <w:jc w:val="center"/>
              <w:rPr>
                <w:rFonts w:cstheme="minorHAnsi"/>
              </w:rPr>
            </w:pPr>
            <w:sdt>
              <w:sdtPr>
                <w:id w:val="-452553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56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76566D" w:rsidRPr="007A5120" w14:paraId="07ED44C8" w14:textId="77777777" w:rsidTr="005C1B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642" w:type="dxa"/>
          </w:tcPr>
          <w:p w14:paraId="59AE16ED" w14:textId="0C91FFA4" w:rsidR="0076566D" w:rsidRDefault="0076566D" w:rsidP="009969DD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Applicant has allowed 8 weeks from closing date of grant, before delivery of project</w:t>
            </w:r>
          </w:p>
        </w:tc>
        <w:tc>
          <w:tcPr>
            <w:tcW w:w="997" w:type="dxa"/>
          </w:tcPr>
          <w:p w14:paraId="06B2798A" w14:textId="66DBB82B" w:rsidR="0076566D" w:rsidRDefault="008C77C6" w:rsidP="005C1BAE">
            <w:pPr>
              <w:spacing w:after="0"/>
              <w:jc w:val="center"/>
              <w:rPr>
                <w:rFonts w:ascii="MS Gothic" w:eastAsia="MS Gothic" w:hAnsi="MS Gothic"/>
              </w:rPr>
            </w:pPr>
            <w:sdt>
              <w:sdtPr>
                <w:id w:val="-1307933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56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76566D" w:rsidRPr="007A5120" w14:paraId="2AAB3F70" w14:textId="77777777" w:rsidTr="005C1B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642" w:type="dxa"/>
          </w:tcPr>
          <w:p w14:paraId="0B1B3C64" w14:textId="13B4724F" w:rsidR="0076566D" w:rsidRDefault="0076566D" w:rsidP="009969DD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Applicant has read Community Assistance Partnership Fund Guidelines</w:t>
            </w:r>
          </w:p>
        </w:tc>
        <w:tc>
          <w:tcPr>
            <w:tcW w:w="997" w:type="dxa"/>
          </w:tcPr>
          <w:p w14:paraId="2EE88E63" w14:textId="3CE6ED9D" w:rsidR="0076566D" w:rsidRDefault="008C77C6" w:rsidP="005C1BAE">
            <w:pPr>
              <w:spacing w:after="0"/>
              <w:jc w:val="center"/>
              <w:rPr>
                <w:rFonts w:ascii="MS Gothic" w:eastAsia="MS Gothic" w:hAnsi="MS Gothic"/>
              </w:rPr>
            </w:pPr>
            <w:sdt>
              <w:sdtPr>
                <w:id w:val="1200741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56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76566D" w:rsidRPr="007A5120" w14:paraId="2068E8CF" w14:textId="77777777" w:rsidTr="005C1B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642" w:type="dxa"/>
          </w:tcPr>
          <w:p w14:paraId="666D2E29" w14:textId="4D470B3E" w:rsidR="0076566D" w:rsidRDefault="0076566D" w:rsidP="009969DD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Where successful, agree acquittal will be completed within 90 days of project completion</w:t>
            </w:r>
          </w:p>
        </w:tc>
        <w:tc>
          <w:tcPr>
            <w:tcW w:w="997" w:type="dxa"/>
          </w:tcPr>
          <w:p w14:paraId="0590D5DB" w14:textId="71AC94C5" w:rsidR="0076566D" w:rsidRDefault="008C77C6" w:rsidP="005C1BAE">
            <w:pPr>
              <w:spacing w:after="0"/>
              <w:jc w:val="center"/>
              <w:rPr>
                <w:rFonts w:ascii="MS Gothic" w:eastAsia="MS Gothic" w:hAnsi="MS Gothic"/>
              </w:rPr>
            </w:pPr>
            <w:sdt>
              <w:sdtPr>
                <w:id w:val="611706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56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76566D" w:rsidRPr="007A5120" w14:paraId="5DDCE69A" w14:textId="77777777" w:rsidTr="002556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642" w:type="dxa"/>
            <w:tcBorders>
              <w:bottom w:val="single" w:sz="4" w:space="0" w:color="808080" w:themeColor="background1" w:themeShade="80"/>
            </w:tcBorders>
          </w:tcPr>
          <w:p w14:paraId="6B63596D" w14:textId="1D0E6BB7" w:rsidR="0076566D" w:rsidRDefault="0076566D" w:rsidP="009969DD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All sections of the form have been completed</w:t>
            </w:r>
          </w:p>
        </w:tc>
        <w:tc>
          <w:tcPr>
            <w:tcW w:w="997" w:type="dxa"/>
            <w:tcBorders>
              <w:bottom w:val="single" w:sz="4" w:space="0" w:color="808080" w:themeColor="background1" w:themeShade="80"/>
            </w:tcBorders>
          </w:tcPr>
          <w:p w14:paraId="5D6A9B83" w14:textId="6A28DF54" w:rsidR="0076566D" w:rsidRDefault="008C77C6" w:rsidP="005C1BAE">
            <w:pPr>
              <w:spacing w:after="0"/>
              <w:jc w:val="center"/>
              <w:rPr>
                <w:rFonts w:ascii="MS Gothic" w:eastAsia="MS Gothic" w:hAnsi="MS Gothic"/>
              </w:rPr>
            </w:pPr>
            <w:sdt>
              <w:sdtPr>
                <w:id w:val="-1602180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56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5567B" w:rsidRPr="007A5120" w14:paraId="30A8D38E" w14:textId="77777777" w:rsidTr="002556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6"/>
        </w:trPr>
        <w:tc>
          <w:tcPr>
            <w:tcW w:w="8642" w:type="dxa"/>
            <w:tcBorders>
              <w:bottom w:val="nil"/>
            </w:tcBorders>
          </w:tcPr>
          <w:p w14:paraId="0262EC11" w14:textId="048CA1E4" w:rsidR="0025567B" w:rsidRPr="0025567B" w:rsidRDefault="0025567B" w:rsidP="0025567B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Attached documents;</w:t>
            </w:r>
          </w:p>
        </w:tc>
        <w:tc>
          <w:tcPr>
            <w:tcW w:w="997" w:type="dxa"/>
            <w:tcBorders>
              <w:bottom w:val="nil"/>
            </w:tcBorders>
          </w:tcPr>
          <w:p w14:paraId="2807071E" w14:textId="361BB43A" w:rsidR="0025567B" w:rsidRPr="0025567B" w:rsidRDefault="0025567B" w:rsidP="005C1BAE">
            <w:pPr>
              <w:spacing w:after="0"/>
              <w:jc w:val="center"/>
              <w:rPr>
                <w:rFonts w:ascii="MS Gothic" w:eastAsia="MS Gothic" w:hAnsi="MS Gothic"/>
              </w:rPr>
            </w:pPr>
          </w:p>
        </w:tc>
      </w:tr>
      <w:tr w:rsidR="0076566D" w:rsidRPr="007A5120" w14:paraId="629036FB" w14:textId="77777777" w:rsidTr="002556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642" w:type="dxa"/>
            <w:tcBorders>
              <w:top w:val="nil"/>
              <w:bottom w:val="nil"/>
            </w:tcBorders>
          </w:tcPr>
          <w:p w14:paraId="0D88F15A" w14:textId="1EB53DDA" w:rsidR="0076566D" w:rsidRPr="0025567B" w:rsidRDefault="0025567B" w:rsidP="0025567B">
            <w:pPr>
              <w:pStyle w:val="ListParagraph"/>
              <w:numPr>
                <w:ilvl w:val="0"/>
                <w:numId w:val="38"/>
              </w:numPr>
              <w:spacing w:after="0"/>
              <w:ind w:left="714" w:hanging="357"/>
              <w:contextualSpacing w:val="0"/>
              <w:rPr>
                <w:rFonts w:eastAsiaTheme="minorHAnsi" w:cstheme="minorHAnsi"/>
                <w:lang w:val="en-AU"/>
              </w:rPr>
            </w:pPr>
            <w:r w:rsidRPr="0025567B">
              <w:rPr>
                <w:rFonts w:eastAsiaTheme="minorHAnsi" w:cstheme="minorHAnsi"/>
                <w:lang w:val="en-AU"/>
              </w:rPr>
              <w:t>Proof of Incorporation status (or that of your auspice organisation)</w:t>
            </w:r>
          </w:p>
        </w:tc>
        <w:tc>
          <w:tcPr>
            <w:tcW w:w="997" w:type="dxa"/>
            <w:tcBorders>
              <w:top w:val="nil"/>
              <w:bottom w:val="nil"/>
            </w:tcBorders>
          </w:tcPr>
          <w:p w14:paraId="599FCD34" w14:textId="5E3F988D" w:rsidR="0076566D" w:rsidRDefault="008C77C6" w:rsidP="005C1BAE">
            <w:pPr>
              <w:spacing w:after="0"/>
              <w:jc w:val="center"/>
              <w:rPr>
                <w:rFonts w:ascii="MS Gothic" w:eastAsia="MS Gothic" w:hAnsi="MS Gothic"/>
              </w:rPr>
            </w:pPr>
            <w:sdt>
              <w:sdtPr>
                <w:id w:val="55287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56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5567B" w:rsidRPr="007A5120" w14:paraId="55DAB56E" w14:textId="77777777" w:rsidTr="002556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642" w:type="dxa"/>
            <w:tcBorders>
              <w:top w:val="nil"/>
              <w:bottom w:val="nil"/>
            </w:tcBorders>
          </w:tcPr>
          <w:p w14:paraId="12C61910" w14:textId="46D21897" w:rsidR="0025567B" w:rsidRPr="0025567B" w:rsidRDefault="0025567B" w:rsidP="00D46BE8">
            <w:pPr>
              <w:pStyle w:val="ListParagraph"/>
              <w:numPr>
                <w:ilvl w:val="0"/>
                <w:numId w:val="38"/>
              </w:numPr>
              <w:spacing w:after="0"/>
              <w:ind w:left="714" w:hanging="357"/>
              <w:contextualSpacing w:val="0"/>
              <w:rPr>
                <w:rFonts w:eastAsiaTheme="minorHAnsi" w:cstheme="minorHAnsi"/>
                <w:lang w:val="en-AU"/>
              </w:rPr>
            </w:pPr>
            <w:r w:rsidRPr="0025567B">
              <w:rPr>
                <w:rFonts w:eastAsiaTheme="minorHAnsi" w:cstheme="minorHAnsi"/>
                <w:lang w:val="en-AU"/>
              </w:rPr>
              <w:t>Copy of Certificate of Curren</w:t>
            </w:r>
            <w:r>
              <w:rPr>
                <w:rFonts w:eastAsiaTheme="minorHAnsi" w:cstheme="minorHAnsi"/>
                <w:lang w:val="en-AU"/>
              </w:rPr>
              <w:t>cy</w:t>
            </w:r>
            <w:r w:rsidRPr="0025567B">
              <w:rPr>
                <w:rFonts w:eastAsiaTheme="minorHAnsi" w:cstheme="minorHAnsi"/>
                <w:lang w:val="en-AU"/>
              </w:rPr>
              <w:t xml:space="preserve"> for Public Liability</w:t>
            </w:r>
          </w:p>
        </w:tc>
        <w:tc>
          <w:tcPr>
            <w:tcW w:w="997" w:type="dxa"/>
            <w:tcBorders>
              <w:top w:val="nil"/>
              <w:bottom w:val="nil"/>
            </w:tcBorders>
          </w:tcPr>
          <w:p w14:paraId="54BC461D" w14:textId="77777777" w:rsidR="0025567B" w:rsidRDefault="008C77C6" w:rsidP="00D46BE8">
            <w:pPr>
              <w:spacing w:after="0"/>
              <w:jc w:val="center"/>
              <w:rPr>
                <w:rFonts w:ascii="MS Gothic" w:eastAsia="MS Gothic" w:hAnsi="MS Gothic"/>
              </w:rPr>
            </w:pPr>
            <w:sdt>
              <w:sdtPr>
                <w:id w:val="-1573274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6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5567B" w:rsidRPr="007A5120" w14:paraId="3FF79B71" w14:textId="77777777" w:rsidTr="002556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642" w:type="dxa"/>
            <w:tcBorders>
              <w:top w:val="nil"/>
              <w:bottom w:val="nil"/>
            </w:tcBorders>
          </w:tcPr>
          <w:p w14:paraId="2072DA43" w14:textId="624A9DE4" w:rsidR="0025567B" w:rsidRDefault="0025567B" w:rsidP="0025567B">
            <w:pPr>
              <w:pStyle w:val="ListParagraph"/>
              <w:numPr>
                <w:ilvl w:val="0"/>
                <w:numId w:val="38"/>
              </w:numPr>
              <w:spacing w:after="0"/>
              <w:ind w:left="714" w:hanging="357"/>
              <w:contextualSpacing w:val="0"/>
              <w:rPr>
                <w:rFonts w:cstheme="minorHAnsi"/>
              </w:rPr>
            </w:pPr>
            <w:r w:rsidRPr="0025567B">
              <w:rPr>
                <w:rFonts w:eastAsiaTheme="minorHAnsi" w:cstheme="minorHAnsi"/>
                <w:lang w:val="en-AU"/>
              </w:rPr>
              <w:t>Copy of minutes/evidence supporting the decision for the grant application</w:t>
            </w:r>
          </w:p>
        </w:tc>
        <w:tc>
          <w:tcPr>
            <w:tcW w:w="997" w:type="dxa"/>
            <w:tcBorders>
              <w:top w:val="nil"/>
              <w:bottom w:val="nil"/>
            </w:tcBorders>
          </w:tcPr>
          <w:p w14:paraId="712BFF8C" w14:textId="77777777" w:rsidR="0025567B" w:rsidRDefault="008C77C6" w:rsidP="00D46BE8">
            <w:pPr>
              <w:spacing w:after="0"/>
              <w:jc w:val="center"/>
              <w:rPr>
                <w:rFonts w:ascii="MS Gothic" w:eastAsia="MS Gothic" w:hAnsi="MS Gothic"/>
              </w:rPr>
            </w:pPr>
            <w:sdt>
              <w:sdtPr>
                <w:id w:val="136000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6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5567B" w:rsidRPr="007A5120" w14:paraId="771C51C6" w14:textId="77777777" w:rsidTr="002556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642" w:type="dxa"/>
            <w:tcBorders>
              <w:top w:val="nil"/>
              <w:bottom w:val="nil"/>
            </w:tcBorders>
          </w:tcPr>
          <w:p w14:paraId="15AD4520" w14:textId="01A273D2" w:rsidR="0025567B" w:rsidRDefault="0025567B" w:rsidP="0025567B">
            <w:pPr>
              <w:pStyle w:val="ListParagraph"/>
              <w:numPr>
                <w:ilvl w:val="0"/>
                <w:numId w:val="38"/>
              </w:numPr>
              <w:spacing w:after="0"/>
              <w:ind w:left="714" w:hanging="357"/>
              <w:contextualSpacing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One quote for each </w:t>
            </w:r>
            <w:r w:rsidRPr="0025567B">
              <w:rPr>
                <w:rFonts w:eastAsiaTheme="minorHAnsi" w:cstheme="minorHAnsi"/>
                <w:lang w:val="en-AU"/>
              </w:rPr>
              <w:t>item</w:t>
            </w:r>
            <w:r>
              <w:rPr>
                <w:rFonts w:cstheme="minorHAnsi"/>
              </w:rPr>
              <w:t xml:space="preserve"> requesting grant funding has been attached</w:t>
            </w:r>
          </w:p>
        </w:tc>
        <w:tc>
          <w:tcPr>
            <w:tcW w:w="997" w:type="dxa"/>
            <w:tcBorders>
              <w:top w:val="nil"/>
              <w:bottom w:val="nil"/>
            </w:tcBorders>
          </w:tcPr>
          <w:p w14:paraId="33419C77" w14:textId="35962986" w:rsidR="0025567B" w:rsidRDefault="008C77C6" w:rsidP="00D46BE8">
            <w:pPr>
              <w:spacing w:after="0"/>
              <w:jc w:val="center"/>
              <w:rPr>
                <w:rFonts w:ascii="MS Gothic" w:eastAsia="MS Gothic" w:hAnsi="MS Gothic"/>
              </w:rPr>
            </w:pPr>
            <w:sdt>
              <w:sdtPr>
                <w:id w:val="1178548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6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5567B" w:rsidRPr="007A5120" w14:paraId="4247DD26" w14:textId="77777777" w:rsidTr="002556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642" w:type="dxa"/>
            <w:tcBorders>
              <w:top w:val="nil"/>
              <w:bottom w:val="nil"/>
            </w:tcBorders>
          </w:tcPr>
          <w:p w14:paraId="7DC91D5A" w14:textId="5616CC8A" w:rsidR="0025567B" w:rsidRDefault="0025567B" w:rsidP="0025567B">
            <w:pPr>
              <w:pStyle w:val="ListParagraph"/>
              <w:numPr>
                <w:ilvl w:val="0"/>
                <w:numId w:val="38"/>
              </w:numPr>
              <w:spacing w:after="0"/>
              <w:ind w:left="714" w:hanging="357"/>
              <w:contextualSpacing w:val="0"/>
              <w:rPr>
                <w:rFonts w:cstheme="minorHAnsi"/>
              </w:rPr>
            </w:pPr>
            <w:r>
              <w:rPr>
                <w:rFonts w:cstheme="minorHAnsi"/>
              </w:rPr>
              <w:t>Copy of support document from local community group/progress association (if applicable)</w:t>
            </w:r>
          </w:p>
        </w:tc>
        <w:tc>
          <w:tcPr>
            <w:tcW w:w="997" w:type="dxa"/>
            <w:tcBorders>
              <w:top w:val="nil"/>
              <w:bottom w:val="nil"/>
            </w:tcBorders>
          </w:tcPr>
          <w:p w14:paraId="27780440" w14:textId="77777777" w:rsidR="0025567B" w:rsidRDefault="008C77C6" w:rsidP="00D46BE8">
            <w:pPr>
              <w:spacing w:after="0"/>
              <w:jc w:val="center"/>
              <w:rPr>
                <w:rFonts w:ascii="MS Gothic" w:eastAsia="MS Gothic" w:hAnsi="MS Gothic"/>
              </w:rPr>
            </w:pPr>
            <w:sdt>
              <w:sdtPr>
                <w:id w:val="1765338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6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1B6BEB" w:rsidRPr="007A5120" w14:paraId="7154E298" w14:textId="77777777" w:rsidTr="005C1B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642" w:type="dxa"/>
          </w:tcPr>
          <w:p w14:paraId="76CE7C95" w14:textId="6DF254D9" w:rsidR="0076566D" w:rsidRDefault="0076566D" w:rsidP="009969DD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Where successful, agree to acknowledge Shire of Murray and Alcoa Australia’s support and contribution in promotion material relating to project.</w:t>
            </w:r>
          </w:p>
        </w:tc>
        <w:tc>
          <w:tcPr>
            <w:tcW w:w="997" w:type="dxa"/>
          </w:tcPr>
          <w:p w14:paraId="6A8E54B7" w14:textId="6B5666A5" w:rsidR="0076566D" w:rsidRDefault="008C77C6" w:rsidP="005C1BAE">
            <w:pPr>
              <w:spacing w:after="0"/>
              <w:jc w:val="center"/>
              <w:rPr>
                <w:rFonts w:ascii="MS Gothic" w:eastAsia="MS Gothic" w:hAnsi="MS Gothic"/>
              </w:rPr>
            </w:pPr>
            <w:sdt>
              <w:sdtPr>
                <w:id w:val="-679507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767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7F5B7EA2" w14:textId="7878EF89" w:rsidR="001B6BEB" w:rsidRDefault="001B6BEB" w:rsidP="001B6BEB">
      <w:pPr>
        <w:tabs>
          <w:tab w:val="left" w:pos="3431"/>
        </w:tabs>
      </w:pPr>
    </w:p>
    <w:p w14:paraId="6FC74EE3" w14:textId="77777777" w:rsidR="00064C09" w:rsidRPr="001B6BEB" w:rsidRDefault="00064C09" w:rsidP="001B6BEB">
      <w:pPr>
        <w:tabs>
          <w:tab w:val="left" w:pos="3431"/>
        </w:tabs>
      </w:pPr>
    </w:p>
    <w:sectPr w:rsidR="00064C09" w:rsidRPr="001B6BEB" w:rsidSect="00AA4893">
      <w:footerReference w:type="default" r:id="rId13"/>
      <w:pgSz w:w="11906" w:h="16838"/>
      <w:pgMar w:top="2127" w:right="1191" w:bottom="1135" w:left="1191" w:header="426" w:footer="12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4775B7" w14:textId="77777777" w:rsidR="00C53167" w:rsidRDefault="00C53167" w:rsidP="00CA25A4">
      <w:r>
        <w:separator/>
      </w:r>
    </w:p>
  </w:endnote>
  <w:endnote w:type="continuationSeparator" w:id="0">
    <w:p w14:paraId="2FE4B793" w14:textId="77777777" w:rsidR="00C53167" w:rsidRDefault="00C53167" w:rsidP="00CA2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tag SemBd">
    <w:altName w:val="Calibri"/>
    <w:charset w:val="4D"/>
    <w:family w:val="auto"/>
    <w:pitch w:val="variable"/>
    <w:sig w:usb0="00000207" w:usb1="00000000" w:usb2="00000000" w:usb3="00000000" w:csb0="00000097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609F3" w14:textId="0BAB40CD" w:rsidR="005605DE" w:rsidRDefault="000A73F1" w:rsidP="00CA25A4">
    <w:pPr>
      <w:pStyle w:val="Foot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671345A5" wp14:editId="05608AD2">
              <wp:simplePos x="0" y="0"/>
              <wp:positionH relativeFrom="margin">
                <wp:align>right</wp:align>
              </wp:positionH>
              <wp:positionV relativeFrom="paragraph">
                <wp:posOffset>413992</wp:posOffset>
              </wp:positionV>
              <wp:extent cx="6042991" cy="250190"/>
              <wp:effectExtent l="0" t="0" r="15240" b="16510"/>
              <wp:wrapNone/>
              <wp:docPr id="25" name="Group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42991" cy="250190"/>
                        <a:chOff x="-70394" y="0"/>
                        <a:chExt cx="6656416" cy="179705"/>
                      </a:xfrm>
                    </wpg:grpSpPr>
                    <wps:wsp>
                      <wps:cNvPr id="26" name="Text Box 26"/>
                      <wps:cNvSpPr txBox="1"/>
                      <wps:spPr>
                        <a:xfrm>
                          <a:off x="4194021" y="0"/>
                          <a:ext cx="2392001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FCDB4" w14:textId="77777777" w:rsidR="0093193B" w:rsidRPr="00CA1AC3" w:rsidRDefault="0093193B" w:rsidP="0093193B">
                            <w:pPr>
                              <w:pStyle w:val="FooterNotes1"/>
                              <w:jc w:val="right"/>
                              <w:rPr>
                                <w:color w:val="8C837B"/>
                              </w:rPr>
                            </w:pPr>
                            <w:r w:rsidRPr="00CA1AC3">
                              <w:rPr>
                                <w:color w:val="8C837B"/>
                              </w:rPr>
                              <w:t xml:space="preserve">Page </w:t>
                            </w:r>
                            <w:r w:rsidRPr="00CA1AC3">
                              <w:rPr>
                                <w:color w:val="8C837B"/>
                              </w:rPr>
                              <w:fldChar w:fldCharType="begin"/>
                            </w:r>
                            <w:r w:rsidRPr="00CA1AC3">
                              <w:rPr>
                                <w:color w:val="8C837B"/>
                              </w:rPr>
                              <w:instrText xml:space="preserve"> PAGE  \* MERGEFORMAT </w:instrText>
                            </w:r>
                            <w:r w:rsidRPr="00CA1AC3">
                              <w:rPr>
                                <w:color w:val="8C837B"/>
                              </w:rPr>
                              <w:fldChar w:fldCharType="separate"/>
                            </w:r>
                            <w:r w:rsidR="007772F9">
                              <w:rPr>
                                <w:noProof/>
                                <w:color w:val="8C837B"/>
                              </w:rPr>
                              <w:t>3</w:t>
                            </w:r>
                            <w:r w:rsidRPr="00CA1AC3">
                              <w:rPr>
                                <w:color w:val="8C837B"/>
                              </w:rPr>
                              <w:fldChar w:fldCharType="end"/>
                            </w:r>
                            <w:r w:rsidRPr="00CA1AC3">
                              <w:rPr>
                                <w:color w:val="8C837B"/>
                              </w:rPr>
                              <w:t xml:space="preserve"> of </w:t>
                            </w:r>
                            <w:r w:rsidRPr="00CA1AC3">
                              <w:rPr>
                                <w:color w:val="8C837B"/>
                              </w:rPr>
                              <w:fldChar w:fldCharType="begin"/>
                            </w:r>
                            <w:r w:rsidRPr="00CA1AC3">
                              <w:rPr>
                                <w:color w:val="8C837B"/>
                              </w:rPr>
                              <w:instrText xml:space="preserve"> NUMPAGES  \* MERGEFORMAT </w:instrText>
                            </w:r>
                            <w:r w:rsidRPr="00CA1AC3">
                              <w:rPr>
                                <w:color w:val="8C837B"/>
                              </w:rPr>
                              <w:fldChar w:fldCharType="separate"/>
                            </w:r>
                            <w:r w:rsidR="007772F9">
                              <w:rPr>
                                <w:noProof/>
                                <w:color w:val="8C837B"/>
                              </w:rPr>
                              <w:t>5</w:t>
                            </w:r>
                            <w:r w:rsidRPr="00CA1AC3">
                              <w:rPr>
                                <w:noProof/>
                                <w:color w:val="8C837B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Text Box 28"/>
                      <wps:cNvSpPr txBox="1"/>
                      <wps:spPr>
                        <a:xfrm>
                          <a:off x="-70394" y="0"/>
                          <a:ext cx="4326101" cy="9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2E1DAE" w14:textId="10DA84C2" w:rsidR="0093193B" w:rsidRDefault="0093193B" w:rsidP="0093193B">
                            <w:pPr>
                              <w:pStyle w:val="Footer"/>
                              <w:rPr>
                                <w:color w:val="8C837B"/>
                                <w:sz w:val="18"/>
                                <w:szCs w:val="18"/>
                              </w:rPr>
                            </w:pPr>
                            <w:r w:rsidRPr="00CA1AC3">
                              <w:rPr>
                                <w:b/>
                                <w:color w:val="8C837B"/>
                                <w:sz w:val="18"/>
                                <w:szCs w:val="18"/>
                              </w:rPr>
                              <w:t>Document Name</w:t>
                            </w:r>
                            <w:r w:rsidR="009C38C7">
                              <w:rPr>
                                <w:color w:val="8C837B"/>
                                <w:sz w:val="18"/>
                                <w:szCs w:val="18"/>
                              </w:rPr>
                              <w:t xml:space="preserve"> Community Assistance Partnership Fund Application Form</w:t>
                            </w:r>
                          </w:p>
                          <w:p w14:paraId="6CF91C59" w14:textId="77777777" w:rsidR="009C38C7" w:rsidRPr="00CA1AC3" w:rsidRDefault="009C38C7" w:rsidP="0093193B">
                            <w:pPr>
                              <w:pStyle w:val="Footer"/>
                              <w:rPr>
                                <w:color w:val="8C837B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1345A5" id="Group 25" o:spid="_x0000_s1026" style="position:absolute;margin-left:424.65pt;margin-top:32.6pt;width:475.85pt;height:19.7pt;z-index:251651072;mso-position-horizontal:right;mso-position-horizontal-relative:margin;mso-width-relative:margin;mso-height-relative:margin" coordorigin="-703" coordsize="66564,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7" type="#_x0000_t202" style="position:absolute;left:41940;width:23920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<v:textbox inset="0,0,0,0">
                  <w:txbxContent>
                    <w:p w14:paraId="273FCDB4" w14:textId="77777777" w:rsidR="0093193B" w:rsidRPr="00CA1AC3" w:rsidRDefault="0093193B" w:rsidP="0093193B">
                      <w:pPr>
                        <w:pStyle w:val="FooterNotes1"/>
                        <w:jc w:val="right"/>
                        <w:rPr>
                          <w:color w:val="8C837B"/>
                        </w:rPr>
                      </w:pPr>
                      <w:r w:rsidRPr="00CA1AC3">
                        <w:rPr>
                          <w:color w:val="8C837B"/>
                        </w:rPr>
                        <w:t xml:space="preserve">Page </w:t>
                      </w:r>
                      <w:r w:rsidRPr="00CA1AC3">
                        <w:rPr>
                          <w:color w:val="8C837B"/>
                        </w:rPr>
                        <w:fldChar w:fldCharType="begin"/>
                      </w:r>
                      <w:r w:rsidRPr="00CA1AC3">
                        <w:rPr>
                          <w:color w:val="8C837B"/>
                        </w:rPr>
                        <w:instrText xml:space="preserve"> PAGE  \* MERGEFORMAT </w:instrText>
                      </w:r>
                      <w:r w:rsidRPr="00CA1AC3">
                        <w:rPr>
                          <w:color w:val="8C837B"/>
                        </w:rPr>
                        <w:fldChar w:fldCharType="separate"/>
                      </w:r>
                      <w:r w:rsidR="007772F9">
                        <w:rPr>
                          <w:noProof/>
                          <w:color w:val="8C837B"/>
                        </w:rPr>
                        <w:t>3</w:t>
                      </w:r>
                      <w:r w:rsidRPr="00CA1AC3">
                        <w:rPr>
                          <w:color w:val="8C837B"/>
                        </w:rPr>
                        <w:fldChar w:fldCharType="end"/>
                      </w:r>
                      <w:r w:rsidRPr="00CA1AC3">
                        <w:rPr>
                          <w:color w:val="8C837B"/>
                        </w:rPr>
                        <w:t xml:space="preserve"> of </w:t>
                      </w:r>
                      <w:r w:rsidRPr="00CA1AC3">
                        <w:rPr>
                          <w:color w:val="8C837B"/>
                        </w:rPr>
                        <w:fldChar w:fldCharType="begin"/>
                      </w:r>
                      <w:r w:rsidRPr="00CA1AC3">
                        <w:rPr>
                          <w:color w:val="8C837B"/>
                        </w:rPr>
                        <w:instrText xml:space="preserve"> NUMPAGES  \* MERGEFORMAT </w:instrText>
                      </w:r>
                      <w:r w:rsidRPr="00CA1AC3">
                        <w:rPr>
                          <w:color w:val="8C837B"/>
                        </w:rPr>
                        <w:fldChar w:fldCharType="separate"/>
                      </w:r>
                      <w:r w:rsidR="007772F9">
                        <w:rPr>
                          <w:noProof/>
                          <w:color w:val="8C837B"/>
                        </w:rPr>
                        <w:t>5</w:t>
                      </w:r>
                      <w:r w:rsidRPr="00CA1AC3">
                        <w:rPr>
                          <w:noProof/>
                          <w:color w:val="8C837B"/>
                        </w:rPr>
                        <w:fldChar w:fldCharType="end"/>
                      </w:r>
                    </w:p>
                  </w:txbxContent>
                </v:textbox>
              </v:shape>
              <v:shape id="Text Box 28" o:spid="_x0000_s1028" type="#_x0000_t202" style="position:absolute;left:-703;width:43260;height: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<v:textbox inset="0,0,0,0">
                  <w:txbxContent>
                    <w:p w14:paraId="3E2E1DAE" w14:textId="10DA84C2" w:rsidR="0093193B" w:rsidRDefault="0093193B" w:rsidP="0093193B">
                      <w:pPr>
                        <w:pStyle w:val="Footer"/>
                        <w:rPr>
                          <w:color w:val="8C837B"/>
                          <w:sz w:val="18"/>
                          <w:szCs w:val="18"/>
                        </w:rPr>
                      </w:pPr>
                      <w:r w:rsidRPr="00CA1AC3">
                        <w:rPr>
                          <w:b/>
                          <w:color w:val="8C837B"/>
                          <w:sz w:val="18"/>
                          <w:szCs w:val="18"/>
                        </w:rPr>
                        <w:t>Document Name</w:t>
                      </w:r>
                      <w:r w:rsidR="009C38C7">
                        <w:rPr>
                          <w:color w:val="8C837B"/>
                          <w:sz w:val="18"/>
                          <w:szCs w:val="18"/>
                        </w:rPr>
                        <w:t xml:space="preserve"> Community Assistance Partnership Fund Application Form</w:t>
                      </w:r>
                    </w:p>
                    <w:p w14:paraId="6CF91C59" w14:textId="77777777" w:rsidR="009C38C7" w:rsidRPr="00CA1AC3" w:rsidRDefault="009C38C7" w:rsidP="0093193B">
                      <w:pPr>
                        <w:pStyle w:val="Footer"/>
                        <w:rPr>
                          <w:color w:val="8C837B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043303CA" wp14:editId="15702232">
              <wp:simplePos x="0" y="0"/>
              <wp:positionH relativeFrom="column">
                <wp:posOffset>7797855</wp:posOffset>
              </wp:positionH>
              <wp:positionV relativeFrom="paragraph">
                <wp:posOffset>3630369</wp:posOffset>
              </wp:positionV>
              <wp:extent cx="1439545" cy="116840"/>
              <wp:effectExtent l="0" t="0" r="8255" b="10160"/>
              <wp:wrapNone/>
              <wp:docPr id="37" name="Text Box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9545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894A3A" w14:textId="77777777" w:rsidR="005605DE" w:rsidRPr="00857A87" w:rsidRDefault="005605DE" w:rsidP="00CA25A4">
                          <w:pPr>
                            <w:pStyle w:val="FooterNotes1"/>
                          </w:pPr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7772F9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of </w:t>
                          </w:r>
                          <w:r w:rsidR="00AA4512">
                            <w:rPr>
                              <w:noProof/>
                            </w:rPr>
                            <w:fldChar w:fldCharType="begin"/>
                          </w:r>
                          <w:r w:rsidR="00AA4512">
                            <w:rPr>
                              <w:noProof/>
                            </w:rPr>
                            <w:instrText xml:space="preserve"> NUMPAGES  \* MERGEFORMAT </w:instrText>
                          </w:r>
                          <w:r w:rsidR="00AA4512">
                            <w:rPr>
                              <w:noProof/>
                            </w:rPr>
                            <w:fldChar w:fldCharType="separate"/>
                          </w:r>
                          <w:r w:rsidR="007772F9">
                            <w:rPr>
                              <w:noProof/>
                            </w:rPr>
                            <w:t>5</w:t>
                          </w:r>
                          <w:r w:rsidR="00AA4512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3303CA" id="Text Box 37" o:spid="_x0000_s1029" type="#_x0000_t202" style="position:absolute;margin-left:614pt;margin-top:285.85pt;width:113.35pt;height:9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" filled="f" stroked="f">
              <v:textbox inset="0,0,0,0">
                <w:txbxContent>
                  <w:p w14:paraId="3C894A3A" w14:textId="77777777" w:rsidR="005605DE" w:rsidRPr="00857A87" w:rsidRDefault="005605DE" w:rsidP="00CA25A4">
                    <w:pPr>
                      <w:pStyle w:val="FooterNotes1"/>
                    </w:pPr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7772F9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  <w:r>
                      <w:t xml:space="preserve"> of </w:t>
                    </w:r>
                    <w:r w:rsidR="00AA4512">
                      <w:rPr>
                        <w:noProof/>
                      </w:rPr>
                      <w:fldChar w:fldCharType="begin"/>
                    </w:r>
                    <w:r w:rsidR="00AA4512">
                      <w:rPr>
                        <w:noProof/>
                      </w:rPr>
                      <w:instrText xml:space="preserve"> NUMPAGES  \* MERGEFORMAT </w:instrText>
                    </w:r>
                    <w:r w:rsidR="00AA4512">
                      <w:rPr>
                        <w:noProof/>
                      </w:rPr>
                      <w:fldChar w:fldCharType="separate"/>
                    </w:r>
                    <w:r w:rsidR="007772F9">
                      <w:rPr>
                        <w:noProof/>
                      </w:rPr>
                      <w:t>5</w:t>
                    </w:r>
                    <w:r w:rsidR="00AA4512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1B6BEB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2449555" wp14:editId="43E1A056">
              <wp:simplePos x="0" y="0"/>
              <wp:positionH relativeFrom="page">
                <wp:align>right</wp:align>
              </wp:positionH>
              <wp:positionV relativeFrom="paragraph">
                <wp:posOffset>786710</wp:posOffset>
              </wp:positionV>
              <wp:extent cx="10884149" cy="292735"/>
              <wp:effectExtent l="0" t="0" r="0" b="0"/>
              <wp:wrapNone/>
              <wp:docPr id="225469011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84149" cy="29273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BE6730" id="Rectangle 2" o:spid="_x0000_s1026" style="position:absolute;margin-left:805.8pt;margin-top:61.95pt;width:857pt;height:23.05pt;z-index: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" fillcolor="#2f6da8 [3204]" stroked="f" strokeweight="2pt">
              <w10:wrap anchorx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E2135" w14:textId="77777777" w:rsidR="00C41654" w:rsidRPr="002649D2" w:rsidRDefault="00C41654" w:rsidP="00CA25A4">
    <w:pPr>
      <w:pStyle w:val="Footer"/>
      <w:rPr>
        <w:sz w:val="18"/>
        <w:szCs w:val="18"/>
      </w:rPr>
    </w:pPr>
  </w:p>
  <w:p w14:paraId="6C3CAA32" w14:textId="77777777" w:rsidR="00C41654" w:rsidRDefault="00D52F2F" w:rsidP="00CA25A4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A2F3B82" wp14:editId="510A90BD">
              <wp:simplePos x="0" y="0"/>
              <wp:positionH relativeFrom="column">
                <wp:posOffset>-781050</wp:posOffset>
              </wp:positionH>
              <wp:positionV relativeFrom="paragraph">
                <wp:posOffset>783590</wp:posOffset>
              </wp:positionV>
              <wp:extent cx="7741014" cy="292964"/>
              <wp:effectExtent l="0" t="0" r="6350" b="0"/>
              <wp:wrapNone/>
              <wp:docPr id="918322845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1014" cy="292964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CF5AD7B" id="Rectangle 2" o:spid="_x0000_s1026" style="position:absolute;margin-left:-61.5pt;margin-top:61.7pt;width:609.55pt;height:23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" fillcolor="#2f6da8 [3204]" stroked="f" strokeweight="2pt"/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D5F8A70" wp14:editId="754EB41D">
              <wp:simplePos x="0" y="0"/>
              <wp:positionH relativeFrom="column">
                <wp:posOffset>-915670</wp:posOffset>
              </wp:positionH>
              <wp:positionV relativeFrom="paragraph">
                <wp:posOffset>1077595</wp:posOffset>
              </wp:positionV>
              <wp:extent cx="7741014" cy="292964"/>
              <wp:effectExtent l="0" t="0" r="6350" b="0"/>
              <wp:wrapNone/>
              <wp:docPr id="93676468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1014" cy="292964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58DEAE" id="Rectangle 2" o:spid="_x0000_s1026" style="position:absolute;margin-left:-72.1pt;margin-top:84.85pt;width:609.55pt;height:23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" fillcolor="#2f6da8 [3204]" stroked="f" strokeweight="2pt"/>
          </w:pict>
        </mc:Fallback>
      </mc:AlternateContent>
    </w:r>
    <w:r w:rsidR="00CA1AC3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53120" behindDoc="0" locked="0" layoutInCell="1" allowOverlap="1" wp14:anchorId="6760BD09" wp14:editId="0540EFE5">
              <wp:simplePos x="0" y="0"/>
              <wp:positionH relativeFrom="column">
                <wp:posOffset>24765</wp:posOffset>
              </wp:positionH>
              <wp:positionV relativeFrom="paragraph">
                <wp:posOffset>95885</wp:posOffset>
              </wp:positionV>
              <wp:extent cx="5543906" cy="342349"/>
              <wp:effectExtent l="0" t="0" r="19050" b="13335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43906" cy="342349"/>
                        <a:chOff x="32385" y="0"/>
                        <a:chExt cx="5543906" cy="179705"/>
                      </a:xfrm>
                    </wpg:grpSpPr>
                    <wps:wsp>
                      <wps:cNvPr id="11" name="Text Box 11"/>
                      <wps:cNvSpPr txBox="1"/>
                      <wps:spPr>
                        <a:xfrm>
                          <a:off x="4139921" y="0"/>
                          <a:ext cx="1436370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593367" w14:textId="77777777" w:rsidR="00CA1AC3" w:rsidRPr="00CA1AC3" w:rsidRDefault="00CA1AC3" w:rsidP="00CA1AC3">
                            <w:pPr>
                              <w:pStyle w:val="FooterNotes1"/>
                              <w:jc w:val="right"/>
                              <w:rPr>
                                <w:color w:val="8C837B"/>
                              </w:rPr>
                            </w:pPr>
                            <w:r w:rsidRPr="00CA1AC3">
                              <w:rPr>
                                <w:color w:val="8C837B"/>
                              </w:rPr>
                              <w:t xml:space="preserve">Page </w:t>
                            </w:r>
                            <w:r w:rsidRPr="00CA1AC3">
                              <w:rPr>
                                <w:color w:val="8C837B"/>
                              </w:rPr>
                              <w:fldChar w:fldCharType="begin"/>
                            </w:r>
                            <w:r w:rsidRPr="00CA1AC3">
                              <w:rPr>
                                <w:color w:val="8C837B"/>
                              </w:rPr>
                              <w:instrText xml:space="preserve"> PAGE  \* MERGEFORMAT </w:instrText>
                            </w:r>
                            <w:r w:rsidRPr="00CA1AC3">
                              <w:rPr>
                                <w:color w:val="8C837B"/>
                              </w:rPr>
                              <w:fldChar w:fldCharType="separate"/>
                            </w:r>
                            <w:r w:rsidR="0093193B">
                              <w:rPr>
                                <w:noProof/>
                                <w:color w:val="8C837B"/>
                              </w:rPr>
                              <w:t>3</w:t>
                            </w:r>
                            <w:r w:rsidRPr="00CA1AC3">
                              <w:rPr>
                                <w:color w:val="8C837B"/>
                              </w:rPr>
                              <w:fldChar w:fldCharType="end"/>
                            </w:r>
                            <w:r w:rsidRPr="00CA1AC3">
                              <w:rPr>
                                <w:color w:val="8C837B"/>
                              </w:rPr>
                              <w:t xml:space="preserve"> of </w:t>
                            </w:r>
                            <w:r w:rsidRPr="00CA1AC3">
                              <w:rPr>
                                <w:color w:val="8C837B"/>
                              </w:rPr>
                              <w:fldChar w:fldCharType="begin"/>
                            </w:r>
                            <w:r w:rsidRPr="00CA1AC3">
                              <w:rPr>
                                <w:color w:val="8C837B"/>
                              </w:rPr>
                              <w:instrText xml:space="preserve"> NUMPAGES  \* MERGEFORMAT </w:instrText>
                            </w:r>
                            <w:r w:rsidRPr="00CA1AC3">
                              <w:rPr>
                                <w:color w:val="8C837B"/>
                              </w:rPr>
                              <w:fldChar w:fldCharType="separate"/>
                            </w:r>
                            <w:r w:rsidR="00ED436E">
                              <w:rPr>
                                <w:noProof/>
                                <w:color w:val="8C837B"/>
                              </w:rPr>
                              <w:t>5</w:t>
                            </w:r>
                            <w:r w:rsidRPr="00CA1AC3">
                              <w:rPr>
                                <w:noProof/>
                                <w:color w:val="8C837B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Text Box 21"/>
                      <wps:cNvSpPr txBox="1"/>
                      <wps:spPr>
                        <a:xfrm>
                          <a:off x="32385" y="0"/>
                          <a:ext cx="4326101" cy="9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594BDC" w14:textId="77777777" w:rsidR="00CA1AC3" w:rsidRPr="00CA1AC3" w:rsidRDefault="00CA1AC3" w:rsidP="00CA1AC3">
                            <w:pPr>
                              <w:pStyle w:val="Footer"/>
                              <w:rPr>
                                <w:color w:val="8C837B"/>
                                <w:sz w:val="18"/>
                                <w:szCs w:val="18"/>
                              </w:rPr>
                            </w:pPr>
                            <w:r w:rsidRPr="00CA1AC3">
                              <w:rPr>
                                <w:b/>
                                <w:color w:val="8C837B"/>
                                <w:sz w:val="18"/>
                                <w:szCs w:val="18"/>
                              </w:rPr>
                              <w:t>Document Name</w:t>
                            </w:r>
                            <w:r w:rsidRPr="00CA1AC3">
                              <w:rPr>
                                <w:color w:val="8C837B"/>
                                <w:sz w:val="18"/>
                                <w:szCs w:val="18"/>
                              </w:rPr>
                              <w:t xml:space="preserve"> Shire of Murray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60BD09" id="Group 10" o:spid="_x0000_s1030" style="position:absolute;margin-left:1.95pt;margin-top:7.55pt;width:436.55pt;height:26.95pt;z-index:251653120;mso-width-relative:margin;mso-height-relative:margin" coordorigin="323" coordsize="55439,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1" type="#_x0000_t202" style="position:absolute;left:41399;width:14363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<v:textbox inset="0,0,0,0">
                  <w:txbxContent>
                    <w:p w14:paraId="3E593367" w14:textId="77777777" w:rsidR="00CA1AC3" w:rsidRPr="00CA1AC3" w:rsidRDefault="00CA1AC3" w:rsidP="00CA1AC3">
                      <w:pPr>
                        <w:pStyle w:val="FooterNotes1"/>
                        <w:jc w:val="right"/>
                        <w:rPr>
                          <w:color w:val="8C837B"/>
                        </w:rPr>
                      </w:pPr>
                      <w:r w:rsidRPr="00CA1AC3">
                        <w:rPr>
                          <w:color w:val="8C837B"/>
                        </w:rPr>
                        <w:t xml:space="preserve">Page </w:t>
                      </w:r>
                      <w:r w:rsidRPr="00CA1AC3">
                        <w:rPr>
                          <w:color w:val="8C837B"/>
                        </w:rPr>
                        <w:fldChar w:fldCharType="begin"/>
                      </w:r>
                      <w:r w:rsidRPr="00CA1AC3">
                        <w:rPr>
                          <w:color w:val="8C837B"/>
                        </w:rPr>
                        <w:instrText xml:space="preserve"> PAGE  \* MERGEFORMAT </w:instrText>
                      </w:r>
                      <w:r w:rsidRPr="00CA1AC3">
                        <w:rPr>
                          <w:color w:val="8C837B"/>
                        </w:rPr>
                        <w:fldChar w:fldCharType="separate"/>
                      </w:r>
                      <w:r w:rsidR="0093193B">
                        <w:rPr>
                          <w:noProof/>
                          <w:color w:val="8C837B"/>
                        </w:rPr>
                        <w:t>3</w:t>
                      </w:r>
                      <w:r w:rsidRPr="00CA1AC3">
                        <w:rPr>
                          <w:color w:val="8C837B"/>
                        </w:rPr>
                        <w:fldChar w:fldCharType="end"/>
                      </w:r>
                      <w:r w:rsidRPr="00CA1AC3">
                        <w:rPr>
                          <w:color w:val="8C837B"/>
                        </w:rPr>
                        <w:t xml:space="preserve"> of </w:t>
                      </w:r>
                      <w:r w:rsidRPr="00CA1AC3">
                        <w:rPr>
                          <w:color w:val="8C837B"/>
                        </w:rPr>
                        <w:fldChar w:fldCharType="begin"/>
                      </w:r>
                      <w:r w:rsidRPr="00CA1AC3">
                        <w:rPr>
                          <w:color w:val="8C837B"/>
                        </w:rPr>
                        <w:instrText xml:space="preserve"> NUMPAGES  \* MERGEFORMAT </w:instrText>
                      </w:r>
                      <w:r w:rsidRPr="00CA1AC3">
                        <w:rPr>
                          <w:color w:val="8C837B"/>
                        </w:rPr>
                        <w:fldChar w:fldCharType="separate"/>
                      </w:r>
                      <w:r w:rsidR="00ED436E">
                        <w:rPr>
                          <w:noProof/>
                          <w:color w:val="8C837B"/>
                        </w:rPr>
                        <w:t>5</w:t>
                      </w:r>
                      <w:r w:rsidRPr="00CA1AC3">
                        <w:rPr>
                          <w:noProof/>
                          <w:color w:val="8C837B"/>
                        </w:rPr>
                        <w:fldChar w:fldCharType="end"/>
                      </w:r>
                    </w:p>
                  </w:txbxContent>
                </v:textbox>
              </v:shape>
              <v:shape id="Text Box 21" o:spid="_x0000_s1032" type="#_x0000_t202" style="position:absolute;left:323;width:43261;height: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<v:textbox inset="0,0,0,0">
                  <w:txbxContent>
                    <w:p w14:paraId="02594BDC" w14:textId="77777777" w:rsidR="00CA1AC3" w:rsidRPr="00CA1AC3" w:rsidRDefault="00CA1AC3" w:rsidP="00CA1AC3">
                      <w:pPr>
                        <w:pStyle w:val="Footer"/>
                        <w:rPr>
                          <w:color w:val="8C837B"/>
                          <w:sz w:val="18"/>
                          <w:szCs w:val="18"/>
                        </w:rPr>
                      </w:pPr>
                      <w:r w:rsidRPr="00CA1AC3">
                        <w:rPr>
                          <w:b/>
                          <w:color w:val="8C837B"/>
                          <w:sz w:val="18"/>
                          <w:szCs w:val="18"/>
                        </w:rPr>
                        <w:t>Document Name</w:t>
                      </w:r>
                      <w:r w:rsidRPr="00CA1AC3">
                        <w:rPr>
                          <w:color w:val="8C837B"/>
                          <w:sz w:val="18"/>
                          <w:szCs w:val="18"/>
                        </w:rPr>
                        <w:t xml:space="preserve"> Shire of Murray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714A3E" w14:textId="77777777" w:rsidR="00AA4E28" w:rsidRDefault="00AA4E28" w:rsidP="00CA25A4">
    <w:pPr>
      <w:pStyle w:val="Foot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A39E911" wp14:editId="01C5F44C">
              <wp:simplePos x="0" y="0"/>
              <wp:positionH relativeFrom="margin">
                <wp:posOffset>3175</wp:posOffset>
              </wp:positionH>
              <wp:positionV relativeFrom="paragraph">
                <wp:posOffset>380365</wp:posOffset>
              </wp:positionV>
              <wp:extent cx="9410698" cy="250190"/>
              <wp:effectExtent l="0" t="0" r="635" b="16510"/>
              <wp:wrapNone/>
              <wp:docPr id="1303628185" name="Group 13036281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10698" cy="250190"/>
                        <a:chOff x="-70392" y="-20525"/>
                        <a:chExt cx="6576537" cy="179705"/>
                      </a:xfrm>
                    </wpg:grpSpPr>
                    <wps:wsp>
                      <wps:cNvPr id="1137434970" name="Text Box 1137434970"/>
                      <wps:cNvSpPr txBox="1"/>
                      <wps:spPr>
                        <a:xfrm>
                          <a:off x="4114144" y="-20525"/>
                          <a:ext cx="2392001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BCAF1" w14:textId="77777777" w:rsidR="00AA4E28" w:rsidRPr="00CA1AC3" w:rsidRDefault="00AA4E28" w:rsidP="0093193B">
                            <w:pPr>
                              <w:pStyle w:val="FooterNotes1"/>
                              <w:jc w:val="right"/>
                              <w:rPr>
                                <w:color w:val="8C837B"/>
                              </w:rPr>
                            </w:pPr>
                            <w:r w:rsidRPr="00CA1AC3">
                              <w:rPr>
                                <w:color w:val="8C837B"/>
                              </w:rPr>
                              <w:t xml:space="preserve">Page </w:t>
                            </w:r>
                            <w:r w:rsidRPr="00CA1AC3">
                              <w:rPr>
                                <w:color w:val="8C837B"/>
                              </w:rPr>
                              <w:fldChar w:fldCharType="begin"/>
                            </w:r>
                            <w:r w:rsidRPr="00CA1AC3">
                              <w:rPr>
                                <w:color w:val="8C837B"/>
                              </w:rPr>
                              <w:instrText xml:space="preserve"> PAGE  \* MERGEFORMAT </w:instrText>
                            </w:r>
                            <w:r w:rsidRPr="00CA1AC3">
                              <w:rPr>
                                <w:color w:val="8C837B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8C837B"/>
                              </w:rPr>
                              <w:t>3</w:t>
                            </w:r>
                            <w:r w:rsidRPr="00CA1AC3">
                              <w:rPr>
                                <w:color w:val="8C837B"/>
                              </w:rPr>
                              <w:fldChar w:fldCharType="end"/>
                            </w:r>
                            <w:r w:rsidRPr="00CA1AC3">
                              <w:rPr>
                                <w:color w:val="8C837B"/>
                              </w:rPr>
                              <w:t xml:space="preserve"> of </w:t>
                            </w:r>
                            <w:r w:rsidRPr="00CA1AC3">
                              <w:rPr>
                                <w:color w:val="8C837B"/>
                              </w:rPr>
                              <w:fldChar w:fldCharType="begin"/>
                            </w:r>
                            <w:r w:rsidRPr="00CA1AC3">
                              <w:rPr>
                                <w:color w:val="8C837B"/>
                              </w:rPr>
                              <w:instrText xml:space="preserve"> NUMPAGES  \* MERGEFORMAT </w:instrText>
                            </w:r>
                            <w:r w:rsidRPr="00CA1AC3">
                              <w:rPr>
                                <w:color w:val="8C837B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8C837B"/>
                              </w:rPr>
                              <w:t>5</w:t>
                            </w:r>
                            <w:r w:rsidRPr="00CA1AC3">
                              <w:rPr>
                                <w:noProof/>
                                <w:color w:val="8C837B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23523140" name="Text Box 1323523140"/>
                      <wps:cNvSpPr txBox="1"/>
                      <wps:spPr>
                        <a:xfrm>
                          <a:off x="-70392" y="0"/>
                          <a:ext cx="2809007" cy="820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8535CD" w14:textId="77777777" w:rsidR="00AA4E28" w:rsidRDefault="00AA4E28" w:rsidP="0093193B">
                            <w:pPr>
                              <w:pStyle w:val="Footer"/>
                              <w:rPr>
                                <w:color w:val="8C837B"/>
                                <w:sz w:val="18"/>
                                <w:szCs w:val="18"/>
                              </w:rPr>
                            </w:pPr>
                            <w:r w:rsidRPr="00CA1AC3">
                              <w:rPr>
                                <w:b/>
                                <w:color w:val="8C837B"/>
                                <w:sz w:val="18"/>
                                <w:szCs w:val="18"/>
                              </w:rPr>
                              <w:t>Document Name</w:t>
                            </w:r>
                            <w:r>
                              <w:rPr>
                                <w:color w:val="8C837B"/>
                                <w:sz w:val="18"/>
                                <w:szCs w:val="18"/>
                              </w:rPr>
                              <w:t xml:space="preserve"> Community Assistance Partnership Fund Application Form</w:t>
                            </w:r>
                          </w:p>
                          <w:p w14:paraId="456DC06E" w14:textId="77777777" w:rsidR="00AA4E28" w:rsidRPr="00CA1AC3" w:rsidRDefault="00AA4E28" w:rsidP="0093193B">
                            <w:pPr>
                              <w:pStyle w:val="Footer"/>
                              <w:rPr>
                                <w:color w:val="8C837B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39E911" id="Group 1303628185" o:spid="_x0000_s1033" style="position:absolute;margin-left:.25pt;margin-top:29.95pt;width:741pt;height:19.7pt;z-index:251658240;mso-position-horizontal-relative:margin;mso-width-relative:margin;mso-height-relative:margin" coordorigin="-703,-205" coordsize="65765,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37434970" o:spid="_x0000_s1034" type="#_x0000_t202" style="position:absolute;left:41141;top:-205;width:23920;height:1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" filled="f" stroked="f">
                <v:textbox inset="0,0,0,0">
                  <w:txbxContent>
                    <w:p w14:paraId="085BCAF1" w14:textId="77777777" w:rsidR="00AA4E28" w:rsidRPr="00CA1AC3" w:rsidRDefault="00AA4E28" w:rsidP="0093193B">
                      <w:pPr>
                        <w:pStyle w:val="FooterNotes1"/>
                        <w:jc w:val="right"/>
                        <w:rPr>
                          <w:color w:val="8C837B"/>
                        </w:rPr>
                      </w:pPr>
                      <w:r w:rsidRPr="00CA1AC3">
                        <w:rPr>
                          <w:color w:val="8C837B"/>
                        </w:rPr>
                        <w:t xml:space="preserve">Page </w:t>
                      </w:r>
                      <w:r w:rsidRPr="00CA1AC3">
                        <w:rPr>
                          <w:color w:val="8C837B"/>
                        </w:rPr>
                        <w:fldChar w:fldCharType="begin"/>
                      </w:r>
                      <w:r w:rsidRPr="00CA1AC3">
                        <w:rPr>
                          <w:color w:val="8C837B"/>
                        </w:rPr>
                        <w:instrText xml:space="preserve"> PAGE  \* MERGEFORMAT </w:instrText>
                      </w:r>
                      <w:r w:rsidRPr="00CA1AC3">
                        <w:rPr>
                          <w:color w:val="8C837B"/>
                        </w:rPr>
                        <w:fldChar w:fldCharType="separate"/>
                      </w:r>
                      <w:r>
                        <w:rPr>
                          <w:noProof/>
                          <w:color w:val="8C837B"/>
                        </w:rPr>
                        <w:t>3</w:t>
                      </w:r>
                      <w:r w:rsidRPr="00CA1AC3">
                        <w:rPr>
                          <w:color w:val="8C837B"/>
                        </w:rPr>
                        <w:fldChar w:fldCharType="end"/>
                      </w:r>
                      <w:r w:rsidRPr="00CA1AC3">
                        <w:rPr>
                          <w:color w:val="8C837B"/>
                        </w:rPr>
                        <w:t xml:space="preserve"> of </w:t>
                      </w:r>
                      <w:r w:rsidRPr="00CA1AC3">
                        <w:rPr>
                          <w:color w:val="8C837B"/>
                        </w:rPr>
                        <w:fldChar w:fldCharType="begin"/>
                      </w:r>
                      <w:r w:rsidRPr="00CA1AC3">
                        <w:rPr>
                          <w:color w:val="8C837B"/>
                        </w:rPr>
                        <w:instrText xml:space="preserve"> NUMPAGES  \* MERGEFORMAT </w:instrText>
                      </w:r>
                      <w:r w:rsidRPr="00CA1AC3">
                        <w:rPr>
                          <w:color w:val="8C837B"/>
                        </w:rPr>
                        <w:fldChar w:fldCharType="separate"/>
                      </w:r>
                      <w:r>
                        <w:rPr>
                          <w:noProof/>
                          <w:color w:val="8C837B"/>
                        </w:rPr>
                        <w:t>5</w:t>
                      </w:r>
                      <w:r w:rsidRPr="00CA1AC3">
                        <w:rPr>
                          <w:noProof/>
                          <w:color w:val="8C837B"/>
                        </w:rPr>
                        <w:fldChar w:fldCharType="end"/>
                      </w:r>
                    </w:p>
                  </w:txbxContent>
                </v:textbox>
              </v:shape>
              <v:shape id="Text Box 1323523140" o:spid="_x0000_s1035" type="#_x0000_t202" style="position:absolute;left:-703;width:28089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" filled="f" stroked="f">
                <v:textbox inset="0,0,0,0">
                  <w:txbxContent>
                    <w:p w14:paraId="448535CD" w14:textId="77777777" w:rsidR="00AA4E28" w:rsidRDefault="00AA4E28" w:rsidP="0093193B">
                      <w:pPr>
                        <w:pStyle w:val="Footer"/>
                        <w:rPr>
                          <w:color w:val="8C837B"/>
                          <w:sz w:val="18"/>
                          <w:szCs w:val="18"/>
                        </w:rPr>
                      </w:pPr>
                      <w:r w:rsidRPr="00CA1AC3">
                        <w:rPr>
                          <w:b/>
                          <w:color w:val="8C837B"/>
                          <w:sz w:val="18"/>
                          <w:szCs w:val="18"/>
                        </w:rPr>
                        <w:t>Document Name</w:t>
                      </w:r>
                      <w:r>
                        <w:rPr>
                          <w:color w:val="8C837B"/>
                          <w:sz w:val="18"/>
                          <w:szCs w:val="18"/>
                        </w:rPr>
                        <w:t xml:space="preserve"> Community Assistance Partnership Fund Application Form</w:t>
                      </w:r>
                    </w:p>
                    <w:p w14:paraId="456DC06E" w14:textId="77777777" w:rsidR="00AA4E28" w:rsidRPr="00CA1AC3" w:rsidRDefault="00AA4E28" w:rsidP="0093193B">
                      <w:pPr>
                        <w:pStyle w:val="Footer"/>
                        <w:rPr>
                          <w:color w:val="8C837B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ED79A4" wp14:editId="0F608423">
              <wp:simplePos x="0" y="0"/>
              <wp:positionH relativeFrom="column">
                <wp:posOffset>7797855</wp:posOffset>
              </wp:positionH>
              <wp:positionV relativeFrom="paragraph">
                <wp:posOffset>3630369</wp:posOffset>
              </wp:positionV>
              <wp:extent cx="1439545" cy="116840"/>
              <wp:effectExtent l="0" t="0" r="8255" b="10160"/>
              <wp:wrapNone/>
              <wp:docPr id="396448498" name="Text Box 3964484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9545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7C1654" w14:textId="77777777" w:rsidR="00AA4E28" w:rsidRPr="00857A87" w:rsidRDefault="00AA4E28" w:rsidP="00CA25A4">
                          <w:pPr>
                            <w:pStyle w:val="FooterNotes1"/>
                          </w:pPr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of 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ED79A4" id="Text Box 396448498" o:spid="_x0000_s1036" type="#_x0000_t202" style="position:absolute;margin-left:614pt;margin-top:285.85pt;width:113.35pt;height: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" filled="f" stroked="f">
              <v:textbox inset="0,0,0,0">
                <w:txbxContent>
                  <w:p w14:paraId="1E7C1654" w14:textId="77777777" w:rsidR="00AA4E28" w:rsidRPr="00857A87" w:rsidRDefault="00AA4E28" w:rsidP="00CA25A4">
                    <w:pPr>
                      <w:pStyle w:val="FooterNotes1"/>
                    </w:pPr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  <w:r>
                      <w:t xml:space="preserve"> of 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>
                      <w:rPr>
                        <w:noProof/>
                      </w:rPr>
                      <w:t>5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B9FA6D" wp14:editId="6DC8D48D">
              <wp:simplePos x="0" y="0"/>
              <wp:positionH relativeFrom="page">
                <wp:align>right</wp:align>
              </wp:positionH>
              <wp:positionV relativeFrom="paragraph">
                <wp:posOffset>786710</wp:posOffset>
              </wp:positionV>
              <wp:extent cx="10884149" cy="292735"/>
              <wp:effectExtent l="0" t="0" r="0" b="0"/>
              <wp:wrapNone/>
              <wp:docPr id="1973174431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84149" cy="29273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5A03CD" id="Rectangle 2" o:spid="_x0000_s1026" style="position:absolute;margin-left:805.8pt;margin-top:61.95pt;width:857pt;height:23.05pt;z-index:2516654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" fillcolor="#2f6da8 [3204]" stroked="f" strokeweight="2pt">
              <w10:wrap anchorx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3672D" w14:textId="77777777" w:rsidR="00FF4AA2" w:rsidRDefault="00FF4AA2" w:rsidP="00CA25A4">
    <w:pPr>
      <w:pStyle w:val="Foot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1EA0C54" wp14:editId="232A03B6">
              <wp:simplePos x="0" y="0"/>
              <wp:positionH relativeFrom="margin">
                <wp:posOffset>-3810</wp:posOffset>
              </wp:positionH>
              <wp:positionV relativeFrom="paragraph">
                <wp:posOffset>382270</wp:posOffset>
              </wp:positionV>
              <wp:extent cx="5924551" cy="250190"/>
              <wp:effectExtent l="0" t="0" r="0" b="16510"/>
              <wp:wrapNone/>
              <wp:docPr id="641301495" name="Group 6413014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24551" cy="250190"/>
                        <a:chOff x="-70392" y="-13683"/>
                        <a:chExt cx="6411609" cy="179705"/>
                      </a:xfrm>
                    </wpg:grpSpPr>
                    <wps:wsp>
                      <wps:cNvPr id="807734291" name="Text Box 807734291"/>
                      <wps:cNvSpPr txBox="1"/>
                      <wps:spPr>
                        <a:xfrm>
                          <a:off x="3949215" y="-13683"/>
                          <a:ext cx="2392002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23D557" w14:textId="77777777" w:rsidR="00FF4AA2" w:rsidRPr="00CA1AC3" w:rsidRDefault="00FF4AA2" w:rsidP="0093193B">
                            <w:pPr>
                              <w:pStyle w:val="FooterNotes1"/>
                              <w:jc w:val="right"/>
                              <w:rPr>
                                <w:color w:val="8C837B"/>
                              </w:rPr>
                            </w:pPr>
                            <w:r w:rsidRPr="00CA1AC3">
                              <w:rPr>
                                <w:color w:val="8C837B"/>
                              </w:rPr>
                              <w:t xml:space="preserve">Page </w:t>
                            </w:r>
                            <w:r w:rsidRPr="00CA1AC3">
                              <w:rPr>
                                <w:color w:val="8C837B"/>
                              </w:rPr>
                              <w:fldChar w:fldCharType="begin"/>
                            </w:r>
                            <w:r w:rsidRPr="00CA1AC3">
                              <w:rPr>
                                <w:color w:val="8C837B"/>
                              </w:rPr>
                              <w:instrText xml:space="preserve"> PAGE  \* MERGEFORMAT </w:instrText>
                            </w:r>
                            <w:r w:rsidRPr="00CA1AC3">
                              <w:rPr>
                                <w:color w:val="8C837B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8C837B"/>
                              </w:rPr>
                              <w:t>3</w:t>
                            </w:r>
                            <w:r w:rsidRPr="00CA1AC3">
                              <w:rPr>
                                <w:color w:val="8C837B"/>
                              </w:rPr>
                              <w:fldChar w:fldCharType="end"/>
                            </w:r>
                            <w:r w:rsidRPr="00CA1AC3">
                              <w:rPr>
                                <w:color w:val="8C837B"/>
                              </w:rPr>
                              <w:t xml:space="preserve"> of </w:t>
                            </w:r>
                            <w:r w:rsidRPr="00CA1AC3">
                              <w:rPr>
                                <w:color w:val="8C837B"/>
                              </w:rPr>
                              <w:fldChar w:fldCharType="begin"/>
                            </w:r>
                            <w:r w:rsidRPr="00CA1AC3">
                              <w:rPr>
                                <w:color w:val="8C837B"/>
                              </w:rPr>
                              <w:instrText xml:space="preserve"> NUMPAGES  \* MERGEFORMAT </w:instrText>
                            </w:r>
                            <w:r w:rsidRPr="00CA1AC3">
                              <w:rPr>
                                <w:color w:val="8C837B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8C837B"/>
                              </w:rPr>
                              <w:t>5</w:t>
                            </w:r>
                            <w:r w:rsidRPr="00CA1AC3">
                              <w:rPr>
                                <w:noProof/>
                                <w:color w:val="8C837B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0918386" name="Text Box 550918386"/>
                      <wps:cNvSpPr txBox="1"/>
                      <wps:spPr>
                        <a:xfrm>
                          <a:off x="-70392" y="0"/>
                          <a:ext cx="4133529" cy="10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3A687" w14:textId="77777777" w:rsidR="00FF4AA2" w:rsidRDefault="00FF4AA2" w:rsidP="0093193B">
                            <w:pPr>
                              <w:pStyle w:val="Footer"/>
                              <w:rPr>
                                <w:color w:val="8C837B"/>
                                <w:sz w:val="18"/>
                                <w:szCs w:val="18"/>
                              </w:rPr>
                            </w:pPr>
                            <w:r w:rsidRPr="00CA1AC3">
                              <w:rPr>
                                <w:b/>
                                <w:color w:val="8C837B"/>
                                <w:sz w:val="18"/>
                                <w:szCs w:val="18"/>
                              </w:rPr>
                              <w:t>Document Name</w:t>
                            </w:r>
                            <w:r>
                              <w:rPr>
                                <w:color w:val="8C837B"/>
                                <w:sz w:val="18"/>
                                <w:szCs w:val="18"/>
                              </w:rPr>
                              <w:t xml:space="preserve"> Community Assistance Partnership Fund Application Form</w:t>
                            </w:r>
                          </w:p>
                          <w:p w14:paraId="7BF83912" w14:textId="77777777" w:rsidR="00FF4AA2" w:rsidRPr="00CA1AC3" w:rsidRDefault="00FF4AA2" w:rsidP="0093193B">
                            <w:pPr>
                              <w:pStyle w:val="Footer"/>
                              <w:rPr>
                                <w:color w:val="8C837B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EA0C54" id="Group 641301495" o:spid="_x0000_s1037" style="position:absolute;margin-left:-.3pt;margin-top:30.1pt;width:466.5pt;height:19.7pt;z-index:251661312;mso-position-horizontal-relative:margin;mso-width-relative:margin;mso-height-relative:margin" coordorigin="-703,-136" coordsize="64116,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07734291" o:spid="_x0000_s1038" type="#_x0000_t202" style="position:absolute;left:39492;top:-136;width:23920;height:1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" filled="f" stroked="f">
                <v:textbox inset="0,0,0,0">
                  <w:txbxContent>
                    <w:p w14:paraId="4223D557" w14:textId="77777777" w:rsidR="00FF4AA2" w:rsidRPr="00CA1AC3" w:rsidRDefault="00FF4AA2" w:rsidP="0093193B">
                      <w:pPr>
                        <w:pStyle w:val="FooterNotes1"/>
                        <w:jc w:val="right"/>
                        <w:rPr>
                          <w:color w:val="8C837B"/>
                        </w:rPr>
                      </w:pPr>
                      <w:r w:rsidRPr="00CA1AC3">
                        <w:rPr>
                          <w:color w:val="8C837B"/>
                        </w:rPr>
                        <w:t xml:space="preserve">Page </w:t>
                      </w:r>
                      <w:r w:rsidRPr="00CA1AC3">
                        <w:rPr>
                          <w:color w:val="8C837B"/>
                        </w:rPr>
                        <w:fldChar w:fldCharType="begin"/>
                      </w:r>
                      <w:r w:rsidRPr="00CA1AC3">
                        <w:rPr>
                          <w:color w:val="8C837B"/>
                        </w:rPr>
                        <w:instrText xml:space="preserve"> PAGE  \* MERGEFORMAT </w:instrText>
                      </w:r>
                      <w:r w:rsidRPr="00CA1AC3">
                        <w:rPr>
                          <w:color w:val="8C837B"/>
                        </w:rPr>
                        <w:fldChar w:fldCharType="separate"/>
                      </w:r>
                      <w:r>
                        <w:rPr>
                          <w:noProof/>
                          <w:color w:val="8C837B"/>
                        </w:rPr>
                        <w:t>3</w:t>
                      </w:r>
                      <w:r w:rsidRPr="00CA1AC3">
                        <w:rPr>
                          <w:color w:val="8C837B"/>
                        </w:rPr>
                        <w:fldChar w:fldCharType="end"/>
                      </w:r>
                      <w:r w:rsidRPr="00CA1AC3">
                        <w:rPr>
                          <w:color w:val="8C837B"/>
                        </w:rPr>
                        <w:t xml:space="preserve"> of </w:t>
                      </w:r>
                      <w:r w:rsidRPr="00CA1AC3">
                        <w:rPr>
                          <w:color w:val="8C837B"/>
                        </w:rPr>
                        <w:fldChar w:fldCharType="begin"/>
                      </w:r>
                      <w:r w:rsidRPr="00CA1AC3">
                        <w:rPr>
                          <w:color w:val="8C837B"/>
                        </w:rPr>
                        <w:instrText xml:space="preserve"> NUMPAGES  \* MERGEFORMAT </w:instrText>
                      </w:r>
                      <w:r w:rsidRPr="00CA1AC3">
                        <w:rPr>
                          <w:color w:val="8C837B"/>
                        </w:rPr>
                        <w:fldChar w:fldCharType="separate"/>
                      </w:r>
                      <w:r>
                        <w:rPr>
                          <w:noProof/>
                          <w:color w:val="8C837B"/>
                        </w:rPr>
                        <w:t>5</w:t>
                      </w:r>
                      <w:r w:rsidRPr="00CA1AC3">
                        <w:rPr>
                          <w:noProof/>
                          <w:color w:val="8C837B"/>
                        </w:rPr>
                        <w:fldChar w:fldCharType="end"/>
                      </w:r>
                    </w:p>
                  </w:txbxContent>
                </v:textbox>
              </v:shape>
              <v:shape id="Text Box 550918386" o:spid="_x0000_s1039" type="#_x0000_t202" style="position:absolute;left:-703;width:41334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" filled="f" stroked="f">
                <v:textbox inset="0,0,0,0">
                  <w:txbxContent>
                    <w:p w14:paraId="1A63A687" w14:textId="77777777" w:rsidR="00FF4AA2" w:rsidRDefault="00FF4AA2" w:rsidP="0093193B">
                      <w:pPr>
                        <w:pStyle w:val="Footer"/>
                        <w:rPr>
                          <w:color w:val="8C837B"/>
                          <w:sz w:val="18"/>
                          <w:szCs w:val="18"/>
                        </w:rPr>
                      </w:pPr>
                      <w:r w:rsidRPr="00CA1AC3">
                        <w:rPr>
                          <w:b/>
                          <w:color w:val="8C837B"/>
                          <w:sz w:val="18"/>
                          <w:szCs w:val="18"/>
                        </w:rPr>
                        <w:t>Document Name</w:t>
                      </w:r>
                      <w:r>
                        <w:rPr>
                          <w:color w:val="8C837B"/>
                          <w:sz w:val="18"/>
                          <w:szCs w:val="18"/>
                        </w:rPr>
                        <w:t xml:space="preserve"> Community Assistance Partnership Fund Application Form</w:t>
                      </w:r>
                    </w:p>
                    <w:p w14:paraId="7BF83912" w14:textId="77777777" w:rsidR="00FF4AA2" w:rsidRPr="00CA1AC3" w:rsidRDefault="00FF4AA2" w:rsidP="0093193B">
                      <w:pPr>
                        <w:pStyle w:val="Footer"/>
                        <w:rPr>
                          <w:color w:val="8C837B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949F439" wp14:editId="652B0446">
              <wp:simplePos x="0" y="0"/>
              <wp:positionH relativeFrom="column">
                <wp:posOffset>7797855</wp:posOffset>
              </wp:positionH>
              <wp:positionV relativeFrom="paragraph">
                <wp:posOffset>3630369</wp:posOffset>
              </wp:positionV>
              <wp:extent cx="1439545" cy="116840"/>
              <wp:effectExtent l="0" t="0" r="8255" b="10160"/>
              <wp:wrapNone/>
              <wp:docPr id="1634780190" name="Text Box 16347801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9545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FE3B54" w14:textId="77777777" w:rsidR="00FF4AA2" w:rsidRPr="00857A87" w:rsidRDefault="00FF4AA2" w:rsidP="00CA25A4">
                          <w:pPr>
                            <w:pStyle w:val="FooterNotes1"/>
                          </w:pPr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of 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49F439" id="Text Box 1634780190" o:spid="_x0000_s1040" type="#_x0000_t202" style="position:absolute;margin-left:614pt;margin-top:285.85pt;width:113.35pt;height: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" filled="f" stroked="f">
              <v:textbox inset="0,0,0,0">
                <w:txbxContent>
                  <w:p w14:paraId="5FFE3B54" w14:textId="77777777" w:rsidR="00FF4AA2" w:rsidRPr="00857A87" w:rsidRDefault="00FF4AA2" w:rsidP="00CA25A4">
                    <w:pPr>
                      <w:pStyle w:val="FooterNotes1"/>
                    </w:pPr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  <w:r>
                      <w:t xml:space="preserve"> of 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>
                      <w:rPr>
                        <w:noProof/>
                      </w:rPr>
                      <w:t>5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E4FDBE7" wp14:editId="18B40B08">
              <wp:simplePos x="0" y="0"/>
              <wp:positionH relativeFrom="page">
                <wp:align>right</wp:align>
              </wp:positionH>
              <wp:positionV relativeFrom="paragraph">
                <wp:posOffset>786710</wp:posOffset>
              </wp:positionV>
              <wp:extent cx="10884149" cy="292735"/>
              <wp:effectExtent l="0" t="0" r="0" b="0"/>
              <wp:wrapNone/>
              <wp:docPr id="177462715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84149" cy="29273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356010" id="Rectangle 2" o:spid="_x0000_s1026" style="position:absolute;margin-left:805.8pt;margin-top:61.95pt;width:857pt;height:23.05pt;z-index:2516669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" fillcolor="#2f6da8 [3204]" stroked="f" strokeweight="2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B6E3A1" w14:textId="77777777" w:rsidR="00C53167" w:rsidRDefault="00C53167" w:rsidP="00CA25A4">
      <w:r>
        <w:separator/>
      </w:r>
    </w:p>
  </w:footnote>
  <w:footnote w:type="continuationSeparator" w:id="0">
    <w:p w14:paraId="5903D088" w14:textId="77777777" w:rsidR="00C53167" w:rsidRDefault="00C53167" w:rsidP="00CA25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6E525" w14:textId="07F04E6B" w:rsidR="00D8524F" w:rsidRDefault="00D8524F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B6D085E" wp14:editId="58976F40">
          <wp:simplePos x="0" y="0"/>
          <wp:positionH relativeFrom="page">
            <wp:align>right</wp:align>
          </wp:positionH>
          <wp:positionV relativeFrom="paragraph">
            <wp:posOffset>-739471</wp:posOffset>
          </wp:positionV>
          <wp:extent cx="7632065" cy="2129990"/>
          <wp:effectExtent l="0" t="0" r="6985" b="3810"/>
          <wp:wrapNone/>
          <wp:docPr id="1765950272" name="Picture 2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627161" name="Picture 2" descr="A white background with black dots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2065" cy="2129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color w:val="auto"/>
        <w:sz w:val="24"/>
        <w:szCs w:val="24"/>
        <w:lang w:eastAsia="en-AU"/>
      </w:rPr>
      <w:drawing>
        <wp:inline distT="0" distB="0" distL="0" distR="0" wp14:anchorId="130477C1" wp14:editId="78663871">
          <wp:extent cx="1749634" cy="796290"/>
          <wp:effectExtent l="0" t="0" r="3175" b="3810"/>
          <wp:docPr id="329838154" name="Picture 3" descr="A blue logo with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8073127" name="Picture 3" descr="A blue logo with a white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8486" cy="818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50A8B8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7D2D7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2BE888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E2AB3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90A691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73240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A8A801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43A0E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1AC31D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86214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9BE22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CB2221"/>
    <w:multiLevelType w:val="multilevel"/>
    <w:tmpl w:val="EF18249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35" w:hanging="283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32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374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4320"/>
      </w:pPr>
      <w:rPr>
        <w:rFonts w:hint="default"/>
      </w:rPr>
    </w:lvl>
  </w:abstractNum>
  <w:abstractNum w:abstractNumId="12" w15:restartNumberingAfterBreak="0">
    <w:nsid w:val="0E494813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0D43CD7"/>
    <w:multiLevelType w:val="multilevel"/>
    <w:tmpl w:val="678A7E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w w:val="99"/>
        <w:sz w:val="23"/>
        <w:szCs w:val="23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21207FF7"/>
    <w:multiLevelType w:val="multilevel"/>
    <w:tmpl w:val="741CEA28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27B347F9"/>
    <w:multiLevelType w:val="multilevel"/>
    <w:tmpl w:val="678A7E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w w:val="99"/>
        <w:sz w:val="23"/>
        <w:szCs w:val="23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DAA1655"/>
    <w:multiLevelType w:val="multilevel"/>
    <w:tmpl w:val="678A7E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w w:val="99"/>
        <w:sz w:val="23"/>
        <w:szCs w:val="23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E746502"/>
    <w:multiLevelType w:val="multilevel"/>
    <w:tmpl w:val="40266F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35" w:hanging="283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32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374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4320"/>
      </w:pPr>
      <w:rPr>
        <w:rFonts w:hint="default"/>
      </w:rPr>
    </w:lvl>
  </w:abstractNum>
  <w:abstractNum w:abstractNumId="18" w15:restartNumberingAfterBreak="0">
    <w:nsid w:val="30CB2742"/>
    <w:multiLevelType w:val="hybridMultilevel"/>
    <w:tmpl w:val="AFD2A9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950AC3"/>
    <w:multiLevelType w:val="hybridMultilevel"/>
    <w:tmpl w:val="F70E676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A92DDE"/>
    <w:multiLevelType w:val="hybridMultilevel"/>
    <w:tmpl w:val="AE00A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10520F"/>
    <w:multiLevelType w:val="multilevel"/>
    <w:tmpl w:val="104EFAE0"/>
    <w:numStyleLink w:val="Headings"/>
  </w:abstractNum>
  <w:abstractNum w:abstractNumId="22" w15:restartNumberingAfterBreak="0">
    <w:nsid w:val="44D306AC"/>
    <w:multiLevelType w:val="hybridMultilevel"/>
    <w:tmpl w:val="C80E4820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294987"/>
    <w:multiLevelType w:val="multilevel"/>
    <w:tmpl w:val="822C46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4AEC7512"/>
    <w:multiLevelType w:val="multilevel"/>
    <w:tmpl w:val="104EFAE0"/>
    <w:numStyleLink w:val="Headings"/>
  </w:abstractNum>
  <w:abstractNum w:abstractNumId="25" w15:restartNumberingAfterBreak="0">
    <w:nsid w:val="4AFF5744"/>
    <w:multiLevelType w:val="multilevel"/>
    <w:tmpl w:val="104EFAE0"/>
    <w:styleLink w:val="Headings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F0E1CAF"/>
    <w:multiLevelType w:val="hybridMultilevel"/>
    <w:tmpl w:val="4BEAD2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CA7E45"/>
    <w:multiLevelType w:val="hybridMultilevel"/>
    <w:tmpl w:val="99606D6E"/>
    <w:lvl w:ilvl="0" w:tplc="AE6AC8E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0C650C"/>
    <w:multiLevelType w:val="hybridMultilevel"/>
    <w:tmpl w:val="08E8296E"/>
    <w:lvl w:ilvl="0" w:tplc="AA0889BA">
      <w:start w:val="1"/>
      <w:numFmt w:val="decimal"/>
      <w:pStyle w:val="NumberedListBodyCopy"/>
      <w:lvlText w:val="%1.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19C64A7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65A81C09"/>
    <w:multiLevelType w:val="hybridMultilevel"/>
    <w:tmpl w:val="5B32015C"/>
    <w:lvl w:ilvl="0" w:tplc="B456FDE0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FF7030"/>
    <w:multiLevelType w:val="multilevel"/>
    <w:tmpl w:val="4572744A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2" w15:restartNumberingAfterBreak="0">
    <w:nsid w:val="6ADB1524"/>
    <w:multiLevelType w:val="hybridMultilevel"/>
    <w:tmpl w:val="8CB0E2E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E70E93"/>
    <w:multiLevelType w:val="multilevel"/>
    <w:tmpl w:val="678A7E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w w:val="99"/>
        <w:sz w:val="23"/>
        <w:szCs w:val="23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361832293">
    <w:abstractNumId w:val="28"/>
  </w:num>
  <w:num w:numId="2" w16cid:durableId="1814789068">
    <w:abstractNumId w:val="27"/>
  </w:num>
  <w:num w:numId="3" w16cid:durableId="1491216004">
    <w:abstractNumId w:val="0"/>
  </w:num>
  <w:num w:numId="4" w16cid:durableId="1466848535">
    <w:abstractNumId w:val="1"/>
  </w:num>
  <w:num w:numId="5" w16cid:durableId="1750807450">
    <w:abstractNumId w:val="2"/>
  </w:num>
  <w:num w:numId="6" w16cid:durableId="605700907">
    <w:abstractNumId w:val="3"/>
  </w:num>
  <w:num w:numId="7" w16cid:durableId="299116738">
    <w:abstractNumId w:val="4"/>
  </w:num>
  <w:num w:numId="8" w16cid:durableId="986279008">
    <w:abstractNumId w:val="9"/>
  </w:num>
  <w:num w:numId="9" w16cid:durableId="1412850266">
    <w:abstractNumId w:val="5"/>
  </w:num>
  <w:num w:numId="10" w16cid:durableId="937643230">
    <w:abstractNumId w:val="6"/>
  </w:num>
  <w:num w:numId="11" w16cid:durableId="1569926063">
    <w:abstractNumId w:val="7"/>
  </w:num>
  <w:num w:numId="12" w16cid:durableId="1268122122">
    <w:abstractNumId w:val="8"/>
  </w:num>
  <w:num w:numId="13" w16cid:durableId="1464695932">
    <w:abstractNumId w:val="10"/>
  </w:num>
  <w:num w:numId="14" w16cid:durableId="2133791113">
    <w:abstractNumId w:val="19"/>
  </w:num>
  <w:num w:numId="15" w16cid:durableId="239338036">
    <w:abstractNumId w:val="30"/>
  </w:num>
  <w:num w:numId="16" w16cid:durableId="2145586821">
    <w:abstractNumId w:val="32"/>
  </w:num>
  <w:num w:numId="17" w16cid:durableId="1808084137">
    <w:abstractNumId w:val="28"/>
    <w:lvlOverride w:ilvl="0">
      <w:startOverride w:val="1"/>
    </w:lvlOverride>
  </w:num>
  <w:num w:numId="18" w16cid:durableId="1711227336">
    <w:abstractNumId w:val="28"/>
    <w:lvlOverride w:ilvl="0">
      <w:startOverride w:val="1"/>
    </w:lvlOverride>
  </w:num>
  <w:num w:numId="19" w16cid:durableId="1151822953">
    <w:abstractNumId w:val="28"/>
    <w:lvlOverride w:ilvl="0">
      <w:startOverride w:val="1"/>
    </w:lvlOverride>
  </w:num>
  <w:num w:numId="20" w16cid:durableId="1227254026">
    <w:abstractNumId w:val="25"/>
  </w:num>
  <w:num w:numId="21" w16cid:durableId="44022555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594123123">
    <w:abstractNumId w:val="12"/>
  </w:num>
  <w:num w:numId="23" w16cid:durableId="1239905492">
    <w:abstractNumId w:val="16"/>
  </w:num>
  <w:num w:numId="24" w16cid:durableId="909313074">
    <w:abstractNumId w:val="17"/>
  </w:num>
  <w:num w:numId="25" w16cid:durableId="1912812737">
    <w:abstractNumId w:val="15"/>
  </w:num>
  <w:num w:numId="26" w16cid:durableId="1735354036">
    <w:abstractNumId w:val="13"/>
  </w:num>
  <w:num w:numId="27" w16cid:durableId="535505752">
    <w:abstractNumId w:val="33"/>
  </w:num>
  <w:num w:numId="28" w16cid:durableId="219825268">
    <w:abstractNumId w:val="24"/>
  </w:num>
  <w:num w:numId="29" w16cid:durableId="282076465">
    <w:abstractNumId w:val="21"/>
  </w:num>
  <w:num w:numId="30" w16cid:durableId="455418086">
    <w:abstractNumId w:val="31"/>
  </w:num>
  <w:num w:numId="31" w16cid:durableId="917860139">
    <w:abstractNumId w:val="23"/>
  </w:num>
  <w:num w:numId="32" w16cid:durableId="1542748621">
    <w:abstractNumId w:val="11"/>
  </w:num>
  <w:num w:numId="33" w16cid:durableId="65998786">
    <w:abstractNumId w:val="14"/>
  </w:num>
  <w:num w:numId="34" w16cid:durableId="1849904791">
    <w:abstractNumId w:val="29"/>
  </w:num>
  <w:num w:numId="35" w16cid:durableId="194468912">
    <w:abstractNumId w:val="31"/>
  </w:num>
  <w:num w:numId="36" w16cid:durableId="1851482904">
    <w:abstractNumId w:val="31"/>
  </w:num>
  <w:num w:numId="37" w16cid:durableId="736324759">
    <w:abstractNumId w:val="20"/>
  </w:num>
  <w:num w:numId="38" w16cid:durableId="1559823628">
    <w:abstractNumId w:val="22"/>
  </w:num>
  <w:num w:numId="39" w16cid:durableId="670183660">
    <w:abstractNumId w:val="27"/>
  </w:num>
  <w:num w:numId="40" w16cid:durableId="302122284">
    <w:abstractNumId w:val="27"/>
  </w:num>
  <w:num w:numId="41" w16cid:durableId="1957366085">
    <w:abstractNumId w:val="27"/>
  </w:num>
  <w:num w:numId="42" w16cid:durableId="42098333">
    <w:abstractNumId w:val="27"/>
  </w:num>
  <w:num w:numId="43" w16cid:durableId="556166944">
    <w:abstractNumId w:val="27"/>
  </w:num>
  <w:num w:numId="44" w16cid:durableId="267203569">
    <w:abstractNumId w:val="27"/>
  </w:num>
  <w:num w:numId="45" w16cid:durableId="1482697065">
    <w:abstractNumId w:val="26"/>
  </w:num>
  <w:num w:numId="46" w16cid:durableId="393965239">
    <w:abstractNumId w:val="18"/>
  </w:num>
  <w:num w:numId="47" w16cid:durableId="54178909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167"/>
    <w:rsid w:val="00000601"/>
    <w:rsid w:val="00003AD7"/>
    <w:rsid w:val="00003AE9"/>
    <w:rsid w:val="00012236"/>
    <w:rsid w:val="00021E43"/>
    <w:rsid w:val="00025D9B"/>
    <w:rsid w:val="00026E45"/>
    <w:rsid w:val="00036EA9"/>
    <w:rsid w:val="000476E4"/>
    <w:rsid w:val="000541D5"/>
    <w:rsid w:val="000547E3"/>
    <w:rsid w:val="00056DB3"/>
    <w:rsid w:val="0006420E"/>
    <w:rsid w:val="00064C09"/>
    <w:rsid w:val="00067717"/>
    <w:rsid w:val="000734C4"/>
    <w:rsid w:val="00093D61"/>
    <w:rsid w:val="000A124E"/>
    <w:rsid w:val="000A292A"/>
    <w:rsid w:val="000A73F1"/>
    <w:rsid w:val="000B3484"/>
    <w:rsid w:val="000C4929"/>
    <w:rsid w:val="000D0596"/>
    <w:rsid w:val="000D10E0"/>
    <w:rsid w:val="000D1ADD"/>
    <w:rsid w:val="000D4AF8"/>
    <w:rsid w:val="000D5C82"/>
    <w:rsid w:val="000D5DD0"/>
    <w:rsid w:val="000E0B6F"/>
    <w:rsid w:val="000E3428"/>
    <w:rsid w:val="000E54BA"/>
    <w:rsid w:val="000F31FC"/>
    <w:rsid w:val="000F780C"/>
    <w:rsid w:val="000F7B2F"/>
    <w:rsid w:val="001117A7"/>
    <w:rsid w:val="00136D85"/>
    <w:rsid w:val="00137BA4"/>
    <w:rsid w:val="001456BE"/>
    <w:rsid w:val="001579E3"/>
    <w:rsid w:val="00160FD1"/>
    <w:rsid w:val="00163116"/>
    <w:rsid w:val="001849B6"/>
    <w:rsid w:val="001B0ED2"/>
    <w:rsid w:val="001B6BEB"/>
    <w:rsid w:val="001C11A3"/>
    <w:rsid w:val="001C2749"/>
    <w:rsid w:val="001E0837"/>
    <w:rsid w:val="001E36E9"/>
    <w:rsid w:val="00205E9B"/>
    <w:rsid w:val="002117CA"/>
    <w:rsid w:val="002154DD"/>
    <w:rsid w:val="00223D44"/>
    <w:rsid w:val="00224984"/>
    <w:rsid w:val="00234C51"/>
    <w:rsid w:val="00252462"/>
    <w:rsid w:val="0025567B"/>
    <w:rsid w:val="0025708E"/>
    <w:rsid w:val="00262AAA"/>
    <w:rsid w:val="0026361D"/>
    <w:rsid w:val="002649D2"/>
    <w:rsid w:val="00266B57"/>
    <w:rsid w:val="002C3467"/>
    <w:rsid w:val="002C7ED2"/>
    <w:rsid w:val="002D2E41"/>
    <w:rsid w:val="002E0E17"/>
    <w:rsid w:val="002E226D"/>
    <w:rsid w:val="002E4F2F"/>
    <w:rsid w:val="002F2456"/>
    <w:rsid w:val="002F32C7"/>
    <w:rsid w:val="00302C5E"/>
    <w:rsid w:val="00320DD7"/>
    <w:rsid w:val="00321B67"/>
    <w:rsid w:val="00323D6D"/>
    <w:rsid w:val="003329FC"/>
    <w:rsid w:val="003340CF"/>
    <w:rsid w:val="00337AE0"/>
    <w:rsid w:val="00341895"/>
    <w:rsid w:val="00346997"/>
    <w:rsid w:val="003511A6"/>
    <w:rsid w:val="0035302D"/>
    <w:rsid w:val="00367122"/>
    <w:rsid w:val="00372E17"/>
    <w:rsid w:val="003913A5"/>
    <w:rsid w:val="003A7DE8"/>
    <w:rsid w:val="003B36D7"/>
    <w:rsid w:val="003C0B28"/>
    <w:rsid w:val="003C1CED"/>
    <w:rsid w:val="003C2F0B"/>
    <w:rsid w:val="003C7461"/>
    <w:rsid w:val="003D5626"/>
    <w:rsid w:val="003D6E11"/>
    <w:rsid w:val="003E0AFE"/>
    <w:rsid w:val="004013D2"/>
    <w:rsid w:val="0040716D"/>
    <w:rsid w:val="00412394"/>
    <w:rsid w:val="00412E3D"/>
    <w:rsid w:val="00426DE6"/>
    <w:rsid w:val="00434784"/>
    <w:rsid w:val="004355A5"/>
    <w:rsid w:val="00455380"/>
    <w:rsid w:val="00466E12"/>
    <w:rsid w:val="004773C6"/>
    <w:rsid w:val="0048414C"/>
    <w:rsid w:val="004903E9"/>
    <w:rsid w:val="00495AE6"/>
    <w:rsid w:val="004A03D9"/>
    <w:rsid w:val="004B2C86"/>
    <w:rsid w:val="004C5142"/>
    <w:rsid w:val="004C6BBA"/>
    <w:rsid w:val="004D0FD0"/>
    <w:rsid w:val="004D461B"/>
    <w:rsid w:val="004E589E"/>
    <w:rsid w:val="004E6381"/>
    <w:rsid w:val="005046FC"/>
    <w:rsid w:val="00504C38"/>
    <w:rsid w:val="0050559E"/>
    <w:rsid w:val="00522CEF"/>
    <w:rsid w:val="005235FA"/>
    <w:rsid w:val="00530B20"/>
    <w:rsid w:val="00534E78"/>
    <w:rsid w:val="005442CE"/>
    <w:rsid w:val="005443D1"/>
    <w:rsid w:val="00547B7E"/>
    <w:rsid w:val="0055324D"/>
    <w:rsid w:val="00554CA3"/>
    <w:rsid w:val="005605DE"/>
    <w:rsid w:val="00566BD8"/>
    <w:rsid w:val="00581933"/>
    <w:rsid w:val="0058256D"/>
    <w:rsid w:val="00590523"/>
    <w:rsid w:val="005940E5"/>
    <w:rsid w:val="005A15A7"/>
    <w:rsid w:val="005A18B0"/>
    <w:rsid w:val="005A21AC"/>
    <w:rsid w:val="005A52D7"/>
    <w:rsid w:val="005C1BAE"/>
    <w:rsid w:val="005E2392"/>
    <w:rsid w:val="005E3D2B"/>
    <w:rsid w:val="005F63AE"/>
    <w:rsid w:val="00605CC6"/>
    <w:rsid w:val="00607889"/>
    <w:rsid w:val="006172FA"/>
    <w:rsid w:val="00620E0F"/>
    <w:rsid w:val="00633E59"/>
    <w:rsid w:val="006369E2"/>
    <w:rsid w:val="00641C02"/>
    <w:rsid w:val="00650C2F"/>
    <w:rsid w:val="00651E81"/>
    <w:rsid w:val="0065753E"/>
    <w:rsid w:val="00664835"/>
    <w:rsid w:val="006748B0"/>
    <w:rsid w:val="006773A4"/>
    <w:rsid w:val="00690B12"/>
    <w:rsid w:val="006A410F"/>
    <w:rsid w:val="006B4F4F"/>
    <w:rsid w:val="006C4BC3"/>
    <w:rsid w:val="006F2110"/>
    <w:rsid w:val="006F29FC"/>
    <w:rsid w:val="006F2D90"/>
    <w:rsid w:val="007011CE"/>
    <w:rsid w:val="007109FC"/>
    <w:rsid w:val="0073041F"/>
    <w:rsid w:val="00733A0A"/>
    <w:rsid w:val="007345BE"/>
    <w:rsid w:val="00743D3B"/>
    <w:rsid w:val="00746586"/>
    <w:rsid w:val="0076566D"/>
    <w:rsid w:val="00767245"/>
    <w:rsid w:val="00774C49"/>
    <w:rsid w:val="007772F9"/>
    <w:rsid w:val="00777D38"/>
    <w:rsid w:val="007801C4"/>
    <w:rsid w:val="0078203F"/>
    <w:rsid w:val="0079680D"/>
    <w:rsid w:val="007A5120"/>
    <w:rsid w:val="007A6E86"/>
    <w:rsid w:val="007B332B"/>
    <w:rsid w:val="007C3D83"/>
    <w:rsid w:val="007D301D"/>
    <w:rsid w:val="007D3D1E"/>
    <w:rsid w:val="007D7FDB"/>
    <w:rsid w:val="007E1E00"/>
    <w:rsid w:val="007E1E2E"/>
    <w:rsid w:val="007E3FF4"/>
    <w:rsid w:val="007F136B"/>
    <w:rsid w:val="007F7A0B"/>
    <w:rsid w:val="008044A4"/>
    <w:rsid w:val="008114E9"/>
    <w:rsid w:val="00815C04"/>
    <w:rsid w:val="00822FFD"/>
    <w:rsid w:val="00837894"/>
    <w:rsid w:val="00850B2E"/>
    <w:rsid w:val="00857A87"/>
    <w:rsid w:val="00857CEE"/>
    <w:rsid w:val="00866ABF"/>
    <w:rsid w:val="00870976"/>
    <w:rsid w:val="00881587"/>
    <w:rsid w:val="00896602"/>
    <w:rsid w:val="008B25DC"/>
    <w:rsid w:val="008B711D"/>
    <w:rsid w:val="008C6677"/>
    <w:rsid w:val="008C77C6"/>
    <w:rsid w:val="008D46FD"/>
    <w:rsid w:val="008D5505"/>
    <w:rsid w:val="008D70C5"/>
    <w:rsid w:val="008E1464"/>
    <w:rsid w:val="008E441D"/>
    <w:rsid w:val="00905E6F"/>
    <w:rsid w:val="00906CCD"/>
    <w:rsid w:val="00925AAE"/>
    <w:rsid w:val="0093193B"/>
    <w:rsid w:val="00943408"/>
    <w:rsid w:val="00971BF8"/>
    <w:rsid w:val="009823C8"/>
    <w:rsid w:val="00993E2F"/>
    <w:rsid w:val="00997C5A"/>
    <w:rsid w:val="009A11B8"/>
    <w:rsid w:val="009B1421"/>
    <w:rsid w:val="009C187A"/>
    <w:rsid w:val="009C38C7"/>
    <w:rsid w:val="009C459C"/>
    <w:rsid w:val="009D3826"/>
    <w:rsid w:val="009E3B81"/>
    <w:rsid w:val="009F03FC"/>
    <w:rsid w:val="009F0EE4"/>
    <w:rsid w:val="00A0044A"/>
    <w:rsid w:val="00A02565"/>
    <w:rsid w:val="00A1364C"/>
    <w:rsid w:val="00A13A35"/>
    <w:rsid w:val="00A1473E"/>
    <w:rsid w:val="00A345A3"/>
    <w:rsid w:val="00A5119C"/>
    <w:rsid w:val="00A55E01"/>
    <w:rsid w:val="00A7201D"/>
    <w:rsid w:val="00A82C68"/>
    <w:rsid w:val="00A978C8"/>
    <w:rsid w:val="00AA4512"/>
    <w:rsid w:val="00AA4893"/>
    <w:rsid w:val="00AA4E28"/>
    <w:rsid w:val="00AA4E33"/>
    <w:rsid w:val="00AC031B"/>
    <w:rsid w:val="00AD15FC"/>
    <w:rsid w:val="00AF1143"/>
    <w:rsid w:val="00AF229C"/>
    <w:rsid w:val="00B05204"/>
    <w:rsid w:val="00B05C29"/>
    <w:rsid w:val="00B12310"/>
    <w:rsid w:val="00B24811"/>
    <w:rsid w:val="00B32525"/>
    <w:rsid w:val="00B6191E"/>
    <w:rsid w:val="00B700C6"/>
    <w:rsid w:val="00B845FE"/>
    <w:rsid w:val="00B84700"/>
    <w:rsid w:val="00B932DF"/>
    <w:rsid w:val="00B9333A"/>
    <w:rsid w:val="00BA1DCA"/>
    <w:rsid w:val="00BB2A7F"/>
    <w:rsid w:val="00BB3C58"/>
    <w:rsid w:val="00BC0FF5"/>
    <w:rsid w:val="00BC26D4"/>
    <w:rsid w:val="00BC6A4F"/>
    <w:rsid w:val="00C13F19"/>
    <w:rsid w:val="00C2118F"/>
    <w:rsid w:val="00C25391"/>
    <w:rsid w:val="00C3005D"/>
    <w:rsid w:val="00C40AB2"/>
    <w:rsid w:val="00C41654"/>
    <w:rsid w:val="00C53167"/>
    <w:rsid w:val="00C53EBF"/>
    <w:rsid w:val="00C56D74"/>
    <w:rsid w:val="00C57603"/>
    <w:rsid w:val="00C61BB7"/>
    <w:rsid w:val="00C66DF1"/>
    <w:rsid w:val="00C70F18"/>
    <w:rsid w:val="00C77677"/>
    <w:rsid w:val="00C85F66"/>
    <w:rsid w:val="00C867EA"/>
    <w:rsid w:val="00CA1AC3"/>
    <w:rsid w:val="00CA25A4"/>
    <w:rsid w:val="00CB22C3"/>
    <w:rsid w:val="00CB3010"/>
    <w:rsid w:val="00CB6E81"/>
    <w:rsid w:val="00CC124A"/>
    <w:rsid w:val="00CC21A3"/>
    <w:rsid w:val="00CC314E"/>
    <w:rsid w:val="00CC7713"/>
    <w:rsid w:val="00CD5EBA"/>
    <w:rsid w:val="00CD63D7"/>
    <w:rsid w:val="00CE008B"/>
    <w:rsid w:val="00CE02FA"/>
    <w:rsid w:val="00D22B4B"/>
    <w:rsid w:val="00D23142"/>
    <w:rsid w:val="00D2606E"/>
    <w:rsid w:val="00D309FC"/>
    <w:rsid w:val="00D41F5E"/>
    <w:rsid w:val="00D44484"/>
    <w:rsid w:val="00D466A7"/>
    <w:rsid w:val="00D5131D"/>
    <w:rsid w:val="00D52F2F"/>
    <w:rsid w:val="00D53C79"/>
    <w:rsid w:val="00D66CCF"/>
    <w:rsid w:val="00D76FC3"/>
    <w:rsid w:val="00D81480"/>
    <w:rsid w:val="00D8524F"/>
    <w:rsid w:val="00D93D58"/>
    <w:rsid w:val="00D96100"/>
    <w:rsid w:val="00D9661D"/>
    <w:rsid w:val="00D971C4"/>
    <w:rsid w:val="00DA0C52"/>
    <w:rsid w:val="00DA2EEE"/>
    <w:rsid w:val="00DD76E3"/>
    <w:rsid w:val="00DE357C"/>
    <w:rsid w:val="00E108DF"/>
    <w:rsid w:val="00E133EB"/>
    <w:rsid w:val="00E21613"/>
    <w:rsid w:val="00E35CC9"/>
    <w:rsid w:val="00E43F1C"/>
    <w:rsid w:val="00E52F9F"/>
    <w:rsid w:val="00E54EE1"/>
    <w:rsid w:val="00E7719D"/>
    <w:rsid w:val="00E77F03"/>
    <w:rsid w:val="00E819D3"/>
    <w:rsid w:val="00E86E97"/>
    <w:rsid w:val="00E91AD0"/>
    <w:rsid w:val="00EA43D7"/>
    <w:rsid w:val="00EB476A"/>
    <w:rsid w:val="00EB6066"/>
    <w:rsid w:val="00EB71CD"/>
    <w:rsid w:val="00ED40C7"/>
    <w:rsid w:val="00ED436E"/>
    <w:rsid w:val="00F06BA0"/>
    <w:rsid w:val="00F112ED"/>
    <w:rsid w:val="00F11B4F"/>
    <w:rsid w:val="00F12DBF"/>
    <w:rsid w:val="00F33573"/>
    <w:rsid w:val="00F34365"/>
    <w:rsid w:val="00F35E28"/>
    <w:rsid w:val="00F65B97"/>
    <w:rsid w:val="00F671CA"/>
    <w:rsid w:val="00F72489"/>
    <w:rsid w:val="00F85422"/>
    <w:rsid w:val="00FB645E"/>
    <w:rsid w:val="00FB66EC"/>
    <w:rsid w:val="00FC0BD1"/>
    <w:rsid w:val="00FD062C"/>
    <w:rsid w:val="00FD1648"/>
    <w:rsid w:val="00FD181A"/>
    <w:rsid w:val="00FE153E"/>
    <w:rsid w:val="00FE3382"/>
    <w:rsid w:val="00FE6C6B"/>
    <w:rsid w:val="00FF4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042A273"/>
  <w15:docId w15:val="{7AD9FAF6-A102-4BC0-9D42-5CF6D098A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Arial"/>
        <w:sz w:val="19"/>
        <w:szCs w:val="22"/>
        <w:lang w:val="en-A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6602"/>
    <w:pPr>
      <w:spacing w:after="160"/>
    </w:pPr>
    <w:rPr>
      <w:color w:val="45413D" w:themeColor="text1" w:themeShade="80"/>
      <w:sz w:val="22"/>
    </w:rPr>
  </w:style>
  <w:style w:type="paragraph" w:styleId="Heading1">
    <w:name w:val="heading 1"/>
    <w:next w:val="Normal"/>
    <w:link w:val="Heading1Char"/>
    <w:autoRedefine/>
    <w:uiPriority w:val="9"/>
    <w:qFormat/>
    <w:rsid w:val="002E226D"/>
    <w:pPr>
      <w:spacing w:line="240" w:lineRule="auto"/>
      <w:outlineLvl w:val="0"/>
    </w:pPr>
    <w:rPr>
      <w:rFonts w:ascii="Arial" w:hAnsi="Arial"/>
      <w:b/>
      <w:color w:val="2F6DA8" w:themeColor="accent1"/>
      <w:sz w:val="44"/>
      <w:szCs w:val="44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067717"/>
    <w:pPr>
      <w:numPr>
        <w:ilvl w:val="1"/>
      </w:numPr>
      <w:spacing w:before="320" w:after="160"/>
      <w:outlineLvl w:val="1"/>
    </w:pPr>
    <w:rPr>
      <w:color w:val="6C675F"/>
      <w:sz w:val="2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1849B6"/>
    <w:pPr>
      <w:outlineLvl w:val="2"/>
    </w:pPr>
    <w:rPr>
      <w:color w:val="82A8CF" w:themeColor="accent3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0F780C"/>
    <w:pPr>
      <w:outlineLvl w:val="3"/>
    </w:pPr>
    <w:rPr>
      <w:i/>
      <w:color w:val="6C675F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FE153E"/>
    <w:pPr>
      <w:numPr>
        <w:ilvl w:val="4"/>
      </w:numPr>
      <w:outlineLvl w:val="4"/>
    </w:pPr>
    <w:rPr>
      <w:b w:val="0"/>
    </w:rPr>
  </w:style>
  <w:style w:type="paragraph" w:styleId="Heading6">
    <w:name w:val="heading 6"/>
    <w:basedOn w:val="Heading5"/>
    <w:next w:val="Normal"/>
    <w:link w:val="Heading6Char"/>
    <w:uiPriority w:val="9"/>
    <w:unhideWhenUsed/>
    <w:qFormat/>
    <w:rsid w:val="00641C02"/>
    <w:pPr>
      <w:keepNext/>
      <w:keepLines/>
      <w:numPr>
        <w:ilvl w:val="5"/>
      </w:numPr>
      <w:spacing w:before="40"/>
      <w:outlineLvl w:val="5"/>
    </w:pPr>
    <w:rPr>
      <w:rFonts w:eastAsiaTheme="majorEastAsia" w:cstheme="majorBidi"/>
    </w:rPr>
  </w:style>
  <w:style w:type="paragraph" w:styleId="Heading7">
    <w:name w:val="heading 7"/>
    <w:basedOn w:val="Heading6"/>
    <w:next w:val="Normal"/>
    <w:link w:val="Heading7Char"/>
    <w:uiPriority w:val="9"/>
    <w:unhideWhenUsed/>
    <w:qFormat/>
    <w:rsid w:val="00641C02"/>
    <w:pPr>
      <w:numPr>
        <w:ilvl w:val="6"/>
      </w:numPr>
      <w:outlineLvl w:val="6"/>
    </w:pPr>
    <w:rPr>
      <w:iCs/>
    </w:rPr>
  </w:style>
  <w:style w:type="paragraph" w:styleId="Heading8">
    <w:name w:val="heading 8"/>
    <w:basedOn w:val="Heading7"/>
    <w:next w:val="Normal"/>
    <w:link w:val="Heading8Char"/>
    <w:uiPriority w:val="9"/>
    <w:unhideWhenUsed/>
    <w:qFormat/>
    <w:rsid w:val="00641C02"/>
    <w:pPr>
      <w:numPr>
        <w:ilvl w:val="7"/>
      </w:numPr>
      <w:outlineLvl w:val="7"/>
    </w:pPr>
    <w:rPr>
      <w:sz w:val="21"/>
      <w:szCs w:val="21"/>
    </w:rPr>
  </w:style>
  <w:style w:type="paragraph" w:styleId="Heading9">
    <w:name w:val="heading 9"/>
    <w:basedOn w:val="Heading8"/>
    <w:next w:val="Normal"/>
    <w:link w:val="Heading9Char"/>
    <w:uiPriority w:val="9"/>
    <w:unhideWhenUsed/>
    <w:qFormat/>
    <w:rsid w:val="00641C02"/>
    <w:pPr>
      <w:numPr>
        <w:ilvl w:val="8"/>
      </w:numPr>
      <w:outlineLvl w:val="8"/>
    </w:pPr>
    <w:rPr>
      <w:iCs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5142"/>
    <w:pPr>
      <w:tabs>
        <w:tab w:val="center" w:pos="4513"/>
        <w:tab w:val="right" w:pos="9026"/>
      </w:tabs>
      <w:spacing w:after="0" w:line="288" w:lineRule="auto"/>
    </w:pPr>
    <w:rPr>
      <w:color w:val="FFFFFF" w:themeColor="background1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4C5142"/>
    <w:rPr>
      <w:color w:val="FFFFFF" w:themeColor="background1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B301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3010"/>
  </w:style>
  <w:style w:type="paragraph" w:styleId="NormalWeb">
    <w:name w:val="Normal (Web)"/>
    <w:basedOn w:val="Normal"/>
    <w:uiPriority w:val="99"/>
    <w:semiHidden/>
    <w:unhideWhenUsed/>
    <w:rsid w:val="007E1E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3D6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D6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76FC3"/>
    <w:rPr>
      <w:color w:val="82A8CF" w:themeColor="accent3"/>
      <w:u w:val="single"/>
    </w:rPr>
  </w:style>
  <w:style w:type="paragraph" w:styleId="ListParagraph">
    <w:name w:val="List Paragraph"/>
    <w:basedOn w:val="Normal"/>
    <w:uiPriority w:val="34"/>
    <w:qFormat/>
    <w:rsid w:val="009C187A"/>
    <w:pPr>
      <w:numPr>
        <w:numId w:val="2"/>
      </w:numPr>
      <w:tabs>
        <w:tab w:val="left" w:pos="0"/>
      </w:tabs>
      <w:contextualSpacing/>
    </w:pPr>
    <w:rPr>
      <w:rFonts w:eastAsia="Times New Roman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56D74"/>
    <w:rPr>
      <w:color w:val="6C665E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C25391"/>
  </w:style>
  <w:style w:type="paragraph" w:customStyle="1" w:styleId="ContactDetails">
    <w:name w:val="Contact Details"/>
    <w:basedOn w:val="Header"/>
    <w:qFormat/>
    <w:rsid w:val="00FB645E"/>
    <w:pPr>
      <w:ind w:left="6480"/>
    </w:pPr>
    <w:rPr>
      <w:sz w:val="15"/>
      <w:szCs w:val="15"/>
    </w:rPr>
  </w:style>
  <w:style w:type="paragraph" w:customStyle="1" w:styleId="Title1">
    <w:name w:val="Title 1"/>
    <w:basedOn w:val="Normal"/>
    <w:autoRedefine/>
    <w:qFormat/>
    <w:rsid w:val="004C5142"/>
    <w:pPr>
      <w:spacing w:after="320"/>
    </w:pPr>
    <w:rPr>
      <w:rFonts w:ascii="Stag SemBd" w:hAnsi="Stag SemBd"/>
      <w:b/>
      <w:color w:val="2F6DA8" w:themeColor="accent1"/>
      <w:sz w:val="52"/>
      <w:szCs w:val="52"/>
    </w:rPr>
  </w:style>
  <w:style w:type="paragraph" w:customStyle="1" w:styleId="FooterNotes1">
    <w:name w:val="Footer Notes1"/>
    <w:basedOn w:val="Footer"/>
    <w:qFormat/>
    <w:rsid w:val="00FB645E"/>
    <w:rPr>
      <w:rFonts w:cstheme="minorHAnsi"/>
      <w:sz w:val="18"/>
      <w:szCs w:val="18"/>
    </w:rPr>
  </w:style>
  <w:style w:type="paragraph" w:customStyle="1" w:styleId="Subheading1">
    <w:name w:val="Subheading 1"/>
    <w:basedOn w:val="Normal"/>
    <w:qFormat/>
    <w:rsid w:val="00620E0F"/>
    <w:pPr>
      <w:spacing w:before="320"/>
    </w:pPr>
    <w:rPr>
      <w:b/>
      <w:spacing w:val="10"/>
    </w:rPr>
  </w:style>
  <w:style w:type="paragraph" w:customStyle="1" w:styleId="BodyCopy1">
    <w:name w:val="Body Copy 1"/>
    <w:basedOn w:val="Normal"/>
    <w:qFormat/>
    <w:rsid w:val="004C5142"/>
    <w:pPr>
      <w:shd w:val="clear" w:color="auto" w:fill="FFFFFF"/>
    </w:pPr>
  </w:style>
  <w:style w:type="paragraph" w:customStyle="1" w:styleId="BulletsBodyCopy">
    <w:name w:val="Bullets – Body Copy"/>
    <w:basedOn w:val="ListParagraph"/>
    <w:qFormat/>
    <w:rsid w:val="004C5142"/>
  </w:style>
  <w:style w:type="paragraph" w:customStyle="1" w:styleId="NumberedListBodyCopy">
    <w:name w:val="Numbered List – Body Copy"/>
    <w:basedOn w:val="Normal"/>
    <w:qFormat/>
    <w:rsid w:val="004C5142"/>
    <w:pPr>
      <w:numPr>
        <w:numId w:val="1"/>
      </w:numPr>
      <w:spacing w:after="0"/>
      <w:ind w:left="357" w:hanging="357"/>
    </w:pPr>
    <w:rPr>
      <w:rFonts w:eastAsia="Calibri"/>
    </w:rPr>
  </w:style>
  <w:style w:type="paragraph" w:customStyle="1" w:styleId="HyperlinkPink">
    <w:name w:val="Hyperlink – Pink"/>
    <w:basedOn w:val="NumberedListBodyCopy"/>
    <w:qFormat/>
    <w:rsid w:val="00D76FC3"/>
    <w:rPr>
      <w:color w:val="82A8CF" w:themeColor="accent3"/>
    </w:rPr>
  </w:style>
  <w:style w:type="table" w:styleId="TableGrid">
    <w:name w:val="Table Grid"/>
    <w:basedOn w:val="TableNormal"/>
    <w:rsid w:val="008E1464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customStyle="1" w:styleId="Subheading2Italics">
    <w:name w:val="Subheading 2 – Italics"/>
    <w:basedOn w:val="Subheading1"/>
    <w:qFormat/>
    <w:rsid w:val="00012236"/>
    <w:rPr>
      <w:i/>
    </w:rPr>
  </w:style>
  <w:style w:type="paragraph" w:customStyle="1" w:styleId="ContentsLeaderDots">
    <w:name w:val="Contents – Leader Dots"/>
    <w:basedOn w:val="BodyCopy1"/>
    <w:qFormat/>
    <w:rsid w:val="00D2606E"/>
    <w:pPr>
      <w:tabs>
        <w:tab w:val="left" w:pos="851"/>
        <w:tab w:val="right" w:leader="dot" w:pos="8789"/>
      </w:tabs>
      <w:spacing w:after="120"/>
    </w:pPr>
  </w:style>
  <w:style w:type="paragraph" w:styleId="NoSpacing">
    <w:name w:val="No Spacing"/>
    <w:link w:val="NoSpacingChar"/>
    <w:uiPriority w:val="1"/>
    <w:qFormat/>
    <w:rsid w:val="00E108DF"/>
    <w:pPr>
      <w:spacing w:line="240" w:lineRule="auto"/>
    </w:pPr>
    <w:rPr>
      <w:rFonts w:eastAsiaTheme="minorEastAsia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E108DF"/>
    <w:rPr>
      <w:rFonts w:eastAsiaTheme="minorEastAsia"/>
      <w:lang w:val="en-US" w:eastAsia="zh-CN"/>
    </w:rPr>
  </w:style>
  <w:style w:type="paragraph" w:customStyle="1" w:styleId="TitleCover">
    <w:name w:val="Title – Cover"/>
    <w:basedOn w:val="Title1"/>
    <w:qFormat/>
    <w:rsid w:val="000E54BA"/>
    <w:pPr>
      <w:framePr w:hSpace="181" w:vSpace="181" w:wrap="around" w:vAnchor="text" w:hAnchor="text" w:y="1"/>
      <w:spacing w:after="0" w:line="240" w:lineRule="auto"/>
    </w:pPr>
    <w:rPr>
      <w:color w:val="FFFFFF" w:themeColor="background1"/>
      <w:sz w:val="74"/>
      <w:szCs w:val="60"/>
    </w:rPr>
  </w:style>
  <w:style w:type="paragraph" w:customStyle="1" w:styleId="SubtitleCover">
    <w:name w:val="Subtitle – Cover"/>
    <w:basedOn w:val="TitleCover"/>
    <w:qFormat/>
    <w:rsid w:val="004E6381"/>
    <w:pPr>
      <w:framePr w:wrap="around"/>
      <w:spacing w:before="320"/>
    </w:pPr>
    <w:rPr>
      <w:b w:val="0"/>
      <w:caps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534E78"/>
    <w:pPr>
      <w:spacing w:line="240" w:lineRule="auto"/>
    </w:pPr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534E78"/>
    <w:rPr>
      <w:rFonts w:ascii="Arial" w:hAnsi="Arial" w:cs="Arial"/>
      <w:sz w:val="24"/>
      <w:szCs w:val="24"/>
    </w:rPr>
  </w:style>
  <w:style w:type="character" w:styleId="EndnoteReference">
    <w:name w:val="endnote reference"/>
    <w:basedOn w:val="DefaultParagraphFont"/>
    <w:uiPriority w:val="99"/>
    <w:unhideWhenUsed/>
    <w:rsid w:val="00534E7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4903E9"/>
    <w:pPr>
      <w:spacing w:line="240" w:lineRule="auto"/>
    </w:pPr>
    <w:rPr>
      <w:rFonts w:ascii="Calibri" w:hAnsi="Calibri"/>
      <w:sz w:val="18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903E9"/>
    <w:rPr>
      <w:rFonts w:ascii="Calibri" w:hAnsi="Calibri" w:cs="Arial"/>
      <w:sz w:val="18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534E78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2E226D"/>
    <w:rPr>
      <w:rFonts w:ascii="Arial" w:hAnsi="Arial"/>
      <w:b/>
      <w:color w:val="2F6DA8" w:themeColor="accent1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067717"/>
    <w:rPr>
      <w:rFonts w:cs="Arial"/>
      <w:b/>
      <w:color w:val="6C675F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1849B6"/>
    <w:rPr>
      <w:rFonts w:cs="Arial"/>
      <w:b/>
      <w:color w:val="82A8CF" w:themeColor="accent3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0F780C"/>
    <w:rPr>
      <w:rFonts w:cs="Arial"/>
      <w:b/>
      <w:i/>
      <w:color w:val="6C675F"/>
      <w:szCs w:val="52"/>
    </w:rPr>
  </w:style>
  <w:style w:type="character" w:customStyle="1" w:styleId="Heading5Char">
    <w:name w:val="Heading 5 Char"/>
    <w:basedOn w:val="DefaultParagraphFont"/>
    <w:link w:val="Heading5"/>
    <w:uiPriority w:val="9"/>
    <w:rsid w:val="00F85422"/>
    <w:rPr>
      <w:rFonts w:cs="Arial"/>
      <w:i/>
      <w:spacing w:val="10"/>
      <w:szCs w:val="28"/>
    </w:rPr>
  </w:style>
  <w:style w:type="numbering" w:customStyle="1" w:styleId="Headings">
    <w:name w:val="Headings"/>
    <w:uiPriority w:val="99"/>
    <w:rsid w:val="00F85422"/>
    <w:pPr>
      <w:numPr>
        <w:numId w:val="20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495AE6"/>
    <w:pPr>
      <w:tabs>
        <w:tab w:val="left" w:pos="851"/>
        <w:tab w:val="right" w:leader="dot" w:pos="8789"/>
      </w:tabs>
    </w:pPr>
  </w:style>
  <w:style w:type="character" w:customStyle="1" w:styleId="Heading6Char">
    <w:name w:val="Heading 6 Char"/>
    <w:basedOn w:val="DefaultParagraphFont"/>
    <w:link w:val="Heading6"/>
    <w:uiPriority w:val="9"/>
    <w:rsid w:val="00641C02"/>
    <w:rPr>
      <w:rFonts w:eastAsiaTheme="majorEastAsia" w:cstheme="majorBidi"/>
      <w:i/>
      <w:spacing w:val="10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641C02"/>
    <w:rPr>
      <w:rFonts w:eastAsiaTheme="majorEastAsia" w:cstheme="majorBidi"/>
      <w:i/>
      <w:iCs/>
      <w:color w:val="808080" w:themeColor="background1" w:themeShade="80"/>
      <w:spacing w:val="10"/>
      <w:szCs w:val="28"/>
    </w:rPr>
  </w:style>
  <w:style w:type="character" w:customStyle="1" w:styleId="Heading8Char">
    <w:name w:val="Heading 8 Char"/>
    <w:basedOn w:val="DefaultParagraphFont"/>
    <w:link w:val="Heading8"/>
    <w:uiPriority w:val="9"/>
    <w:rsid w:val="00641C02"/>
    <w:rPr>
      <w:rFonts w:eastAsiaTheme="majorEastAsia" w:cstheme="majorBidi"/>
      <w:i/>
      <w:iCs/>
      <w:color w:val="808080" w:themeColor="background1" w:themeShade="80"/>
      <w:spacing w:val="1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1C02"/>
    <w:rPr>
      <w:rFonts w:eastAsiaTheme="majorEastAsia" w:cstheme="majorBidi"/>
      <w:i/>
      <w:spacing w:val="10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BC6A4F"/>
    <w:pPr>
      <w:tabs>
        <w:tab w:val="left" w:pos="851"/>
        <w:tab w:val="right" w:leader="dot" w:pos="8789"/>
      </w:tabs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BC6A4F"/>
    <w:pPr>
      <w:tabs>
        <w:tab w:val="left" w:pos="851"/>
        <w:tab w:val="right" w:leader="dot" w:pos="8789"/>
      </w:tabs>
      <w:spacing w:after="100"/>
    </w:pPr>
  </w:style>
  <w:style w:type="paragraph" w:styleId="TOC4">
    <w:name w:val="toc 4"/>
    <w:basedOn w:val="Normal"/>
    <w:next w:val="Normal"/>
    <w:autoRedefine/>
    <w:uiPriority w:val="39"/>
    <w:unhideWhenUsed/>
    <w:rsid w:val="00BC6A4F"/>
    <w:pPr>
      <w:tabs>
        <w:tab w:val="left" w:pos="851"/>
        <w:tab w:val="right" w:leader="dot" w:pos="8789"/>
      </w:tabs>
      <w:spacing w:after="100"/>
    </w:pPr>
  </w:style>
  <w:style w:type="paragraph" w:styleId="TOC5">
    <w:name w:val="toc 5"/>
    <w:basedOn w:val="Normal"/>
    <w:next w:val="Normal"/>
    <w:autoRedefine/>
    <w:uiPriority w:val="39"/>
    <w:unhideWhenUsed/>
    <w:rsid w:val="00BC6A4F"/>
    <w:pPr>
      <w:tabs>
        <w:tab w:val="left" w:pos="851"/>
        <w:tab w:val="right" w:leader="dot" w:pos="8789"/>
      </w:tabs>
      <w:spacing w:after="100"/>
    </w:pPr>
  </w:style>
  <w:style w:type="paragraph" w:styleId="TOC6">
    <w:name w:val="toc 6"/>
    <w:basedOn w:val="Normal"/>
    <w:next w:val="Normal"/>
    <w:autoRedefine/>
    <w:uiPriority w:val="39"/>
    <w:unhideWhenUsed/>
    <w:rsid w:val="00BC6A4F"/>
    <w:pPr>
      <w:tabs>
        <w:tab w:val="left" w:pos="851"/>
        <w:tab w:val="right" w:leader="dot" w:pos="8789"/>
      </w:tabs>
      <w:spacing w:after="100"/>
    </w:pPr>
  </w:style>
  <w:style w:type="paragraph" w:styleId="TOC7">
    <w:name w:val="toc 7"/>
    <w:basedOn w:val="Normal"/>
    <w:next w:val="Normal"/>
    <w:autoRedefine/>
    <w:uiPriority w:val="39"/>
    <w:unhideWhenUsed/>
    <w:rsid w:val="00BC6A4F"/>
    <w:pPr>
      <w:tabs>
        <w:tab w:val="left" w:pos="851"/>
        <w:tab w:val="right" w:leader="dot" w:pos="8789"/>
      </w:tabs>
      <w:spacing w:after="100"/>
    </w:pPr>
  </w:style>
  <w:style w:type="paragraph" w:styleId="TOC8">
    <w:name w:val="toc 8"/>
    <w:basedOn w:val="Normal"/>
    <w:next w:val="Normal"/>
    <w:autoRedefine/>
    <w:uiPriority w:val="39"/>
    <w:unhideWhenUsed/>
    <w:rsid w:val="00BC6A4F"/>
    <w:pPr>
      <w:tabs>
        <w:tab w:val="left" w:pos="851"/>
        <w:tab w:val="right" w:leader="dot" w:pos="8789"/>
      </w:tabs>
      <w:spacing w:after="100"/>
    </w:pPr>
  </w:style>
  <w:style w:type="paragraph" w:styleId="TOC9">
    <w:name w:val="toc 9"/>
    <w:basedOn w:val="Normal"/>
    <w:next w:val="Normal"/>
    <w:autoRedefine/>
    <w:uiPriority w:val="39"/>
    <w:unhideWhenUsed/>
    <w:rsid w:val="00BC6A4F"/>
    <w:pPr>
      <w:tabs>
        <w:tab w:val="left" w:pos="851"/>
        <w:tab w:val="right" w:leader="dot" w:pos="8789"/>
      </w:tabs>
      <w:spacing w:after="100"/>
    </w:pPr>
  </w:style>
  <w:style w:type="paragraph" w:customStyle="1" w:styleId="TitleCoverSubtitle">
    <w:name w:val="Title – Cover – Subtitle"/>
    <w:qFormat/>
    <w:rsid w:val="0006420E"/>
    <w:pPr>
      <w:framePr w:wrap="around" w:hAnchor="text"/>
    </w:pPr>
    <w:rPr>
      <w:rFonts w:ascii="Arial" w:hAnsi="Arial"/>
      <w:color w:val="FFFFFF" w:themeColor="background1"/>
      <w:sz w:val="42"/>
      <w:szCs w:val="42"/>
    </w:rPr>
  </w:style>
  <w:style w:type="paragraph" w:customStyle="1" w:styleId="PreparedbyText">
    <w:name w:val="Prepared by Text"/>
    <w:basedOn w:val="Header"/>
    <w:qFormat/>
    <w:rsid w:val="00837894"/>
    <w:rPr>
      <w:color w:val="8C837B"/>
    </w:rPr>
  </w:style>
  <w:style w:type="paragraph" w:customStyle="1" w:styleId="TitleSubtitleTextGreen">
    <w:name w:val="Title – Subtitle Text – Green"/>
    <w:basedOn w:val="Normal"/>
    <w:qFormat/>
    <w:rsid w:val="00067717"/>
    <w:pPr>
      <w:spacing w:after="320"/>
    </w:pPr>
    <w:rPr>
      <w:color w:val="89AA5B"/>
      <w:sz w:val="36"/>
      <w:szCs w:val="36"/>
    </w:rPr>
  </w:style>
  <w:style w:type="paragraph" w:customStyle="1" w:styleId="IntroTextGreen">
    <w:name w:val="Intro Text – Green"/>
    <w:basedOn w:val="Normal"/>
    <w:qFormat/>
    <w:rsid w:val="00067717"/>
    <w:rPr>
      <w:color w:val="89AA5B"/>
      <w:sz w:val="24"/>
      <w:szCs w:val="24"/>
    </w:rPr>
  </w:style>
  <w:style w:type="table" w:styleId="GridTable2-Accent3">
    <w:name w:val="Grid Table 2 Accent 3"/>
    <w:basedOn w:val="TableNormal"/>
    <w:uiPriority w:val="47"/>
    <w:rsid w:val="00D53C79"/>
    <w:pPr>
      <w:spacing w:line="240" w:lineRule="auto"/>
    </w:pPr>
    <w:tblPr>
      <w:tblStyleRowBandSize w:val="1"/>
      <w:tblStyleColBandSize w:val="1"/>
      <w:tblBorders>
        <w:top w:val="single" w:sz="2" w:space="0" w:color="B3CAE2" w:themeColor="accent3" w:themeTint="99"/>
        <w:bottom w:val="single" w:sz="2" w:space="0" w:color="B3CAE2" w:themeColor="accent3" w:themeTint="99"/>
        <w:insideH w:val="single" w:sz="2" w:space="0" w:color="B3CAE2" w:themeColor="accent3" w:themeTint="99"/>
        <w:insideV w:val="single" w:sz="2" w:space="0" w:color="B3CAE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CAE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CAE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DF5" w:themeFill="accent3" w:themeFillTint="33"/>
      </w:tcPr>
    </w:tblStylePr>
    <w:tblStylePr w:type="band1Horz">
      <w:tblPr/>
      <w:tcPr>
        <w:shd w:val="clear" w:color="auto" w:fill="E5EDF5" w:themeFill="accent3" w:themeFillTint="33"/>
      </w:tcPr>
    </w:tblStylePr>
  </w:style>
  <w:style w:type="table" w:styleId="GridTable2-Accent5">
    <w:name w:val="Grid Table 2 Accent 5"/>
    <w:basedOn w:val="TableNormal"/>
    <w:uiPriority w:val="47"/>
    <w:rsid w:val="000F7B2F"/>
    <w:pPr>
      <w:spacing w:line="240" w:lineRule="auto"/>
    </w:pPr>
    <w:tblPr>
      <w:tblStyleRowBandSize w:val="1"/>
      <w:tblStyleColBandSize w:val="1"/>
      <w:tblBorders>
        <w:top w:val="single" w:sz="2" w:space="0" w:color="B2CAA0" w:themeColor="accent5" w:themeTint="99"/>
        <w:bottom w:val="single" w:sz="2" w:space="0" w:color="B2CAA0" w:themeColor="accent5" w:themeTint="99"/>
        <w:insideH w:val="single" w:sz="2" w:space="0" w:color="B2CAA0" w:themeColor="accent5" w:themeTint="99"/>
        <w:insideV w:val="single" w:sz="2" w:space="0" w:color="B2CAA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CAA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CAA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DDF" w:themeFill="accent5" w:themeFillTint="33"/>
      </w:tcPr>
    </w:tblStylePr>
    <w:tblStylePr w:type="band1Horz">
      <w:tblPr/>
      <w:tcPr>
        <w:shd w:val="clear" w:color="auto" w:fill="E5EDDF" w:themeFill="accent5" w:themeFillTint="33"/>
      </w:tcPr>
    </w:tblStylePr>
  </w:style>
  <w:style w:type="table" w:styleId="ListTable1Light-Accent5">
    <w:name w:val="List Table 1 Light Accent 5"/>
    <w:basedOn w:val="TableNormal"/>
    <w:uiPriority w:val="46"/>
    <w:rsid w:val="000F7B2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CAA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CA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DDF" w:themeFill="accent5" w:themeFillTint="33"/>
      </w:tcPr>
    </w:tblStylePr>
    <w:tblStylePr w:type="band1Horz">
      <w:tblPr/>
      <w:tcPr>
        <w:shd w:val="clear" w:color="auto" w:fill="E5EDDF" w:themeFill="accent5" w:themeFillTint="33"/>
      </w:tcPr>
    </w:tblStylePr>
  </w:style>
  <w:style w:type="table" w:customStyle="1" w:styleId="SoMTableBlue">
    <w:name w:val="SoM – Table – Blue"/>
    <w:basedOn w:val="TableNormal"/>
    <w:uiPriority w:val="99"/>
    <w:rsid w:val="001849B6"/>
    <w:pPr>
      <w:spacing w:line="240" w:lineRule="auto"/>
    </w:pPr>
    <w:tblPr>
      <w:tblStyleRowBandSize w:val="1"/>
      <w:tblCellMar>
        <w:top w:w="113" w:type="dxa"/>
        <w:bottom w:w="113" w:type="dxa"/>
      </w:tblCellMar>
    </w:tblPr>
    <w:tblStylePr w:type="firstRow">
      <w:rPr>
        <w:rFonts w:asciiTheme="majorHAnsi" w:hAnsiTheme="majorHAnsi"/>
        <w:b/>
        <w:color w:val="FFFFFF" w:themeColor="background1"/>
        <w:sz w:val="19"/>
      </w:rPr>
      <w:tblPr/>
      <w:tcPr>
        <w:shd w:val="clear" w:color="auto" w:fill="82A8CF" w:themeFill="accent3"/>
      </w:tcPr>
    </w:tblStylePr>
    <w:tblStylePr w:type="band1Horz">
      <w:rPr>
        <w:rFonts w:ascii="Arial" w:hAnsi="Arial"/>
        <w:sz w:val="19"/>
      </w:rPr>
      <w:tblPr/>
      <w:tcPr>
        <w:shd w:val="clear" w:color="auto" w:fill="FFFFFF" w:themeFill="background1"/>
      </w:tcPr>
    </w:tblStylePr>
    <w:tblStylePr w:type="band2Horz">
      <w:rPr>
        <w:rFonts w:ascii="Arial" w:hAnsi="Arial"/>
        <w:sz w:val="19"/>
      </w:rPr>
      <w:tblPr/>
      <w:tcPr>
        <w:shd w:val="clear" w:color="auto" w:fill="E5EDF5" w:themeFill="accent3" w:themeFillTint="33"/>
      </w:tcPr>
    </w:tblStylePr>
  </w:style>
  <w:style w:type="paragraph" w:customStyle="1" w:styleId="TitleSubtitleTextBlue">
    <w:name w:val="Title – Subtitle Text – Blue"/>
    <w:basedOn w:val="TitleSubtitleTextGreen"/>
    <w:qFormat/>
    <w:rsid w:val="00504C38"/>
    <w:rPr>
      <w:color w:val="45413D" w:themeColor="text1" w:themeShade="80"/>
    </w:rPr>
  </w:style>
  <w:style w:type="paragraph" w:customStyle="1" w:styleId="IntroTextBlue">
    <w:name w:val="Intro Text – Blue"/>
    <w:basedOn w:val="IntroTextGreen"/>
    <w:qFormat/>
    <w:rsid w:val="001849B6"/>
    <w:rPr>
      <w:color w:val="82A8CF" w:themeColor="accent3"/>
    </w:rPr>
  </w:style>
  <w:style w:type="paragraph" w:customStyle="1" w:styleId="Heading1NoNumbering">
    <w:name w:val="Heading 1 No Numbering"/>
    <w:basedOn w:val="Heading2"/>
    <w:link w:val="Heading1NoNumberingChar"/>
    <w:qFormat/>
    <w:rsid w:val="000D1ADD"/>
    <w:pPr>
      <w:numPr>
        <w:ilvl w:val="0"/>
      </w:numPr>
    </w:pPr>
    <w:rPr>
      <w:color w:val="6C6760"/>
    </w:rPr>
  </w:style>
  <w:style w:type="paragraph" w:customStyle="1" w:styleId="Heading2NoNumbering">
    <w:name w:val="Heading 2 No Numbering"/>
    <w:basedOn w:val="Heading3"/>
    <w:link w:val="Heading2NoNumberingChar"/>
    <w:qFormat/>
    <w:rsid w:val="00E21613"/>
    <w:pPr>
      <w:numPr>
        <w:ilvl w:val="0"/>
      </w:numPr>
    </w:pPr>
  </w:style>
  <w:style w:type="character" w:customStyle="1" w:styleId="Heading1NoNumberingChar">
    <w:name w:val="Heading 1 No Numbering Char"/>
    <w:basedOn w:val="Heading2Char"/>
    <w:link w:val="Heading1NoNumbering"/>
    <w:rsid w:val="000D1ADD"/>
    <w:rPr>
      <w:rFonts w:ascii="Arial" w:hAnsi="Arial" w:cs="Arial"/>
      <w:b/>
      <w:color w:val="6C6760"/>
      <w:sz w:val="22"/>
      <w:szCs w:val="52"/>
    </w:rPr>
  </w:style>
  <w:style w:type="character" w:customStyle="1" w:styleId="Heading2NoNumberingChar">
    <w:name w:val="Heading 2 No Numbering Char"/>
    <w:basedOn w:val="Heading3Char"/>
    <w:link w:val="Heading2NoNumbering"/>
    <w:rsid w:val="00E21613"/>
    <w:rPr>
      <w:rFonts w:cs="Arial"/>
      <w:b/>
      <w:color w:val="82A8CF" w:themeColor="accent3"/>
      <w:szCs w:val="52"/>
    </w:rPr>
  </w:style>
  <w:style w:type="paragraph" w:styleId="Revision">
    <w:name w:val="Revision"/>
    <w:hidden/>
    <w:uiPriority w:val="99"/>
    <w:semiHidden/>
    <w:rsid w:val="000734C4"/>
    <w:pPr>
      <w:spacing w:line="240" w:lineRule="auto"/>
    </w:pPr>
    <w:rPr>
      <w:color w:val="45413D" w:themeColor="text1" w:themeShade="80"/>
      <w:sz w:val="22"/>
    </w:rPr>
  </w:style>
  <w:style w:type="paragraph" w:styleId="BodyText">
    <w:name w:val="Body Text"/>
    <w:basedOn w:val="Normal"/>
    <w:link w:val="BodyTextChar"/>
    <w:qFormat/>
    <w:rsid w:val="00337AE0"/>
    <w:pPr>
      <w:spacing w:before="40" w:after="40" w:line="240" w:lineRule="auto"/>
    </w:pPr>
    <w:rPr>
      <w:rFonts w:ascii="Roboto" w:eastAsia="Calibri" w:hAnsi="Roboto"/>
      <w:color w:val="auto"/>
    </w:rPr>
  </w:style>
  <w:style w:type="character" w:customStyle="1" w:styleId="BodyTextChar">
    <w:name w:val="Body Text Char"/>
    <w:basedOn w:val="DefaultParagraphFont"/>
    <w:link w:val="BodyText"/>
    <w:rsid w:val="00337AE0"/>
    <w:rPr>
      <w:rFonts w:ascii="Roboto" w:eastAsia="Calibri" w:hAnsi="Roboto"/>
      <w:sz w:val="22"/>
    </w:rPr>
  </w:style>
  <w:style w:type="character" w:styleId="PlaceholderText">
    <w:name w:val="Placeholder Text"/>
    <w:basedOn w:val="DefaultParagraphFont"/>
    <w:uiPriority w:val="99"/>
    <w:semiHidden/>
    <w:rsid w:val="00337AE0"/>
    <w:rPr>
      <w:rFonts w:cs="Times New Roman"/>
      <w:color w:val="808080"/>
    </w:rPr>
  </w:style>
  <w:style w:type="table" w:styleId="TableGridLight">
    <w:name w:val="Grid Table Light"/>
    <w:basedOn w:val="TableNormal"/>
    <w:uiPriority w:val="40"/>
    <w:rsid w:val="00A0044A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147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47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473E"/>
    <w:rPr>
      <w:color w:val="45413D" w:themeColor="text1" w:themeShade="8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47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473E"/>
    <w:rPr>
      <w:b/>
      <w:bCs/>
      <w:color w:val="45413D" w:themeColor="text1" w:themeShade="8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764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ilbag@murray.wa.gov.a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orporate%20Services\Manager%20IT\Shared\OfficeTemplate\SoM%20Standard%20Docu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C19B30EDDBE4370973E5B40D500AD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D041A1-9044-43D1-8ACF-16532DC203AF}"/>
      </w:docPartPr>
      <w:docPartBody>
        <w:p w:rsidR="00450A2C" w:rsidRDefault="00450A2C" w:rsidP="00450A2C">
          <w:pPr>
            <w:pStyle w:val="3C19B30EDDBE4370973E5B40D500AD9D"/>
          </w:pPr>
          <w:r w:rsidRPr="00035F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EBA490BAC64213B0E5F26D6CC319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C8B437-BCC3-40F9-BD60-DBBAF263C264}"/>
      </w:docPartPr>
      <w:docPartBody>
        <w:p w:rsidR="00450A2C" w:rsidRDefault="00450A2C" w:rsidP="00450A2C">
          <w:pPr>
            <w:pStyle w:val="CEEBA490BAC64213B0E5F26D6CC31953"/>
          </w:pPr>
          <w:r w:rsidRPr="00035F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4F046787B740EAB41F37FEC4F79C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846CFA-6212-426A-A552-1B5D14623E6E}"/>
      </w:docPartPr>
      <w:docPartBody>
        <w:p w:rsidR="00450A2C" w:rsidRDefault="00450A2C" w:rsidP="00450A2C">
          <w:pPr>
            <w:pStyle w:val="EA4F046787B740EAB41F37FEC4F79C26"/>
          </w:pPr>
          <w:r w:rsidRPr="00035F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C46D44240B4DF59F5A7CC5A8E1F5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16094B-D1A5-4811-BDED-831A61B02C1F}"/>
      </w:docPartPr>
      <w:docPartBody>
        <w:p w:rsidR="00450A2C" w:rsidRDefault="00450A2C" w:rsidP="00450A2C">
          <w:pPr>
            <w:pStyle w:val="2CC46D44240B4DF59F5A7CC5A8E1F5FE"/>
          </w:pPr>
          <w:r w:rsidRPr="00035F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0D139006B94060913A5AA13C92FF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E88738-2918-46A3-8FCC-CE1F9668E21D}"/>
      </w:docPartPr>
      <w:docPartBody>
        <w:p w:rsidR="00450A2C" w:rsidRDefault="00450A2C" w:rsidP="00450A2C">
          <w:pPr>
            <w:pStyle w:val="290D139006B94060913A5AA13C92FFCA"/>
          </w:pPr>
          <w:r w:rsidRPr="00035F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6D8C7B40EB4813A4D95BCF2D6794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B71F0-942A-4826-ABF7-3705AAA9B364}"/>
      </w:docPartPr>
      <w:docPartBody>
        <w:p w:rsidR="00450A2C" w:rsidRDefault="00450A2C" w:rsidP="00450A2C">
          <w:pPr>
            <w:pStyle w:val="806D8C7B40EB4813A4D95BCF2D679464"/>
          </w:pPr>
          <w:r w:rsidRPr="00035F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9ADBA809B6408F8745C977ABD164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9C9CAE-0399-4981-942D-2CDEA2204B70}"/>
      </w:docPartPr>
      <w:docPartBody>
        <w:p w:rsidR="00450A2C" w:rsidRDefault="00450A2C" w:rsidP="00450A2C">
          <w:pPr>
            <w:pStyle w:val="C39ADBA809B6408F8745C977ABD16488"/>
          </w:pPr>
          <w:r w:rsidRPr="00035F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DECD4BD6F14BE89428631ED2183C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D3B43E-5ED9-4268-AD38-EE4CC32868C1}"/>
      </w:docPartPr>
      <w:docPartBody>
        <w:p w:rsidR="00450A2C" w:rsidRDefault="00450A2C" w:rsidP="00450A2C">
          <w:pPr>
            <w:pStyle w:val="C3DECD4BD6F14BE89428631ED2183C7E"/>
          </w:pPr>
          <w:r w:rsidRPr="00035F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0236F3BD2C45E985A0C2871FD3F7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E45B0A-EDE0-40CC-BF9F-9FBC03C463FA}"/>
      </w:docPartPr>
      <w:docPartBody>
        <w:p w:rsidR="00450A2C" w:rsidRDefault="00450A2C" w:rsidP="00450A2C">
          <w:pPr>
            <w:pStyle w:val="CF0236F3BD2C45E985A0C2871FD3F7E4"/>
          </w:pPr>
          <w:r w:rsidRPr="00035F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EAA3BE387D4AC383A5ACA6EC949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8A74EA-7B27-4D62-A6F1-1D9792078764}"/>
      </w:docPartPr>
      <w:docPartBody>
        <w:p w:rsidR="00450A2C" w:rsidRDefault="00450A2C" w:rsidP="00450A2C">
          <w:pPr>
            <w:pStyle w:val="52EAA3BE387D4AC383A5ACA6EC9495F9"/>
          </w:pPr>
          <w:r w:rsidRPr="00035F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40DA1784BD474B836386E07FCC9C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EE3BDC-D349-4DFC-A3ED-30DE800F7844}"/>
      </w:docPartPr>
      <w:docPartBody>
        <w:p w:rsidR="00450A2C" w:rsidRDefault="00450A2C" w:rsidP="00450A2C">
          <w:pPr>
            <w:pStyle w:val="EB40DA1784BD474B836386E07FCC9C1A"/>
          </w:pPr>
          <w:r w:rsidRPr="00035F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7D9B78F1BE4798B05725AB2F00C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9888E2-0F1C-41E4-8E65-2B1E2234920C}"/>
      </w:docPartPr>
      <w:docPartBody>
        <w:p w:rsidR="00450A2C" w:rsidRDefault="00450A2C" w:rsidP="00450A2C">
          <w:pPr>
            <w:pStyle w:val="A97D9B78F1BE4798B05725AB2F00CAAD"/>
          </w:pPr>
          <w:r w:rsidRPr="00035F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A1015609354F4FA87B5B081C429D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D5BE3F-F8EA-43A3-8CE5-F6272F6E3750}"/>
      </w:docPartPr>
      <w:docPartBody>
        <w:p w:rsidR="00450A2C" w:rsidRDefault="00450A2C" w:rsidP="00450A2C">
          <w:pPr>
            <w:pStyle w:val="85A1015609354F4FA87B5B081C429D8F"/>
          </w:pPr>
          <w:r w:rsidRPr="00035F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8F64828F05472299D239B85477EC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771A01-E213-4891-A4A7-BCE1F75E4D26}"/>
      </w:docPartPr>
      <w:docPartBody>
        <w:p w:rsidR="00450A2C" w:rsidRDefault="00450A2C" w:rsidP="00450A2C">
          <w:pPr>
            <w:pStyle w:val="058F64828F05472299D239B85477EC1F"/>
          </w:pPr>
          <w:r w:rsidRPr="00035F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3E0C362CEF47A8A2CF8456A3FFD0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9D325-5022-43A2-820C-ED99C525B311}"/>
      </w:docPartPr>
      <w:docPartBody>
        <w:p w:rsidR="00450A2C" w:rsidRDefault="00450A2C" w:rsidP="00450A2C">
          <w:pPr>
            <w:pStyle w:val="FF3E0C362CEF47A8A2CF8456A3FFD03A"/>
          </w:pPr>
          <w:r w:rsidRPr="00035F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C4E6ABDA324F668CEEBF2E729B4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75CC6-6131-4B9C-82AB-BD2EE37EEDE8}"/>
      </w:docPartPr>
      <w:docPartBody>
        <w:p w:rsidR="00450A2C" w:rsidRDefault="00450A2C" w:rsidP="00450A2C">
          <w:pPr>
            <w:pStyle w:val="B3C4E6ABDA324F668CEEBF2E729B4588"/>
          </w:pPr>
          <w:r w:rsidRPr="00035F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05A4394B9547E2AB69307D39524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58C19A-66DB-4959-B233-E9E5BF885CAD}"/>
      </w:docPartPr>
      <w:docPartBody>
        <w:p w:rsidR="00C02B04" w:rsidRDefault="00C02B04" w:rsidP="00C02B04">
          <w:pPr>
            <w:pStyle w:val="0305A4394B9547E2AB69307D39524F8F"/>
          </w:pPr>
          <w:r w:rsidRPr="00035F8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tag SemBd">
    <w:altName w:val="Calibri"/>
    <w:charset w:val="4D"/>
    <w:family w:val="auto"/>
    <w:pitch w:val="variable"/>
    <w:sig w:usb0="00000207" w:usb1="00000000" w:usb2="00000000" w:usb3="00000000" w:csb0="00000097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markup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A2C"/>
    <w:rsid w:val="001456BE"/>
    <w:rsid w:val="001B0ED2"/>
    <w:rsid w:val="0025708E"/>
    <w:rsid w:val="003913A5"/>
    <w:rsid w:val="00450A2C"/>
    <w:rsid w:val="005046FC"/>
    <w:rsid w:val="006F2110"/>
    <w:rsid w:val="00821557"/>
    <w:rsid w:val="00BA1DCA"/>
    <w:rsid w:val="00C02B04"/>
    <w:rsid w:val="00C867EA"/>
    <w:rsid w:val="00CA3942"/>
    <w:rsid w:val="00CC21A3"/>
    <w:rsid w:val="00E91AD0"/>
    <w:rsid w:val="00F12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21557"/>
    <w:rPr>
      <w:rFonts w:cs="Times New Roman"/>
      <w:color w:val="808080"/>
    </w:rPr>
  </w:style>
  <w:style w:type="paragraph" w:customStyle="1" w:styleId="3C19B30EDDBE4370973E5B40D500AD9D">
    <w:name w:val="3C19B30EDDBE4370973E5B40D500AD9D"/>
    <w:rsid w:val="00450A2C"/>
  </w:style>
  <w:style w:type="paragraph" w:customStyle="1" w:styleId="CEEBA490BAC64213B0E5F26D6CC31953">
    <w:name w:val="CEEBA490BAC64213B0E5F26D6CC31953"/>
    <w:rsid w:val="00450A2C"/>
  </w:style>
  <w:style w:type="paragraph" w:customStyle="1" w:styleId="EA4F046787B740EAB41F37FEC4F79C26">
    <w:name w:val="EA4F046787B740EAB41F37FEC4F79C26"/>
    <w:rsid w:val="00450A2C"/>
  </w:style>
  <w:style w:type="paragraph" w:customStyle="1" w:styleId="2CC46D44240B4DF59F5A7CC5A8E1F5FE">
    <w:name w:val="2CC46D44240B4DF59F5A7CC5A8E1F5FE"/>
    <w:rsid w:val="00450A2C"/>
  </w:style>
  <w:style w:type="paragraph" w:customStyle="1" w:styleId="290D139006B94060913A5AA13C92FFCA">
    <w:name w:val="290D139006B94060913A5AA13C92FFCA"/>
    <w:rsid w:val="00450A2C"/>
  </w:style>
  <w:style w:type="paragraph" w:customStyle="1" w:styleId="806D8C7B40EB4813A4D95BCF2D679464">
    <w:name w:val="806D8C7B40EB4813A4D95BCF2D679464"/>
    <w:rsid w:val="00450A2C"/>
  </w:style>
  <w:style w:type="paragraph" w:customStyle="1" w:styleId="C39ADBA809B6408F8745C977ABD16488">
    <w:name w:val="C39ADBA809B6408F8745C977ABD16488"/>
    <w:rsid w:val="00450A2C"/>
  </w:style>
  <w:style w:type="paragraph" w:customStyle="1" w:styleId="C3DECD4BD6F14BE89428631ED2183C7E">
    <w:name w:val="C3DECD4BD6F14BE89428631ED2183C7E"/>
    <w:rsid w:val="00450A2C"/>
  </w:style>
  <w:style w:type="paragraph" w:customStyle="1" w:styleId="CF0236F3BD2C45E985A0C2871FD3F7E4">
    <w:name w:val="CF0236F3BD2C45E985A0C2871FD3F7E4"/>
    <w:rsid w:val="00450A2C"/>
  </w:style>
  <w:style w:type="paragraph" w:customStyle="1" w:styleId="52EAA3BE387D4AC383A5ACA6EC9495F9">
    <w:name w:val="52EAA3BE387D4AC383A5ACA6EC9495F9"/>
    <w:rsid w:val="00450A2C"/>
  </w:style>
  <w:style w:type="paragraph" w:customStyle="1" w:styleId="EB40DA1784BD474B836386E07FCC9C1A">
    <w:name w:val="EB40DA1784BD474B836386E07FCC9C1A"/>
    <w:rsid w:val="00450A2C"/>
  </w:style>
  <w:style w:type="paragraph" w:customStyle="1" w:styleId="A97D9B78F1BE4798B05725AB2F00CAAD">
    <w:name w:val="A97D9B78F1BE4798B05725AB2F00CAAD"/>
    <w:rsid w:val="00450A2C"/>
  </w:style>
  <w:style w:type="paragraph" w:customStyle="1" w:styleId="85A1015609354F4FA87B5B081C429D8F">
    <w:name w:val="85A1015609354F4FA87B5B081C429D8F"/>
    <w:rsid w:val="00450A2C"/>
  </w:style>
  <w:style w:type="paragraph" w:customStyle="1" w:styleId="058F64828F05472299D239B85477EC1F">
    <w:name w:val="058F64828F05472299D239B85477EC1F"/>
    <w:rsid w:val="00450A2C"/>
  </w:style>
  <w:style w:type="paragraph" w:customStyle="1" w:styleId="FF3E0C362CEF47A8A2CF8456A3FFD03A">
    <w:name w:val="FF3E0C362CEF47A8A2CF8456A3FFD03A"/>
    <w:rsid w:val="00450A2C"/>
  </w:style>
  <w:style w:type="paragraph" w:customStyle="1" w:styleId="B3C4E6ABDA324F668CEEBF2E729B4588">
    <w:name w:val="B3C4E6ABDA324F668CEEBF2E729B4588"/>
    <w:rsid w:val="00450A2C"/>
  </w:style>
  <w:style w:type="paragraph" w:customStyle="1" w:styleId="0305A4394B9547E2AB69307D39524F8F">
    <w:name w:val="0305A4394B9547E2AB69307D39524F8F"/>
    <w:rsid w:val="00C02B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M – Green">
      <a:dk1>
        <a:srgbClr val="8B837B"/>
      </a:dk1>
      <a:lt1>
        <a:srgbClr val="FFFFFF"/>
      </a:lt1>
      <a:dk2>
        <a:srgbClr val="7FA762"/>
      </a:dk2>
      <a:lt2>
        <a:srgbClr val="AAC17F"/>
      </a:lt2>
      <a:accent1>
        <a:srgbClr val="2F6DA8"/>
      </a:accent1>
      <a:accent2>
        <a:srgbClr val="417BBE"/>
      </a:accent2>
      <a:accent3>
        <a:srgbClr val="82A8CF"/>
      </a:accent3>
      <a:accent4>
        <a:srgbClr val="9BC1E6"/>
      </a:accent4>
      <a:accent5>
        <a:srgbClr val="7FA762"/>
      </a:accent5>
      <a:accent6>
        <a:srgbClr val="AAC17F"/>
      </a:accent6>
      <a:hlink>
        <a:srgbClr val="6C665E"/>
      </a:hlink>
      <a:folHlink>
        <a:srgbClr val="6C665E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BC57D07-509F-464A-89AF-C20526D6F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SoM Standard Document</Template>
  <TotalTime>17</TotalTime>
  <Pages>6</Pages>
  <Words>1066</Words>
  <Characters>5855</Characters>
  <Application>Microsoft Office Word</Application>
  <DocSecurity>0</DocSecurity>
  <Lines>308</Lines>
  <Paragraphs>164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Culture and the Arts</Company>
  <LinksUpToDate>false</LinksUpToDate>
  <CharactersWithSpaces>6757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Jodie Watson</dc:creator>
  <cp:keywords/>
  <dc:description/>
  <cp:lastModifiedBy>Jodie Watson</cp:lastModifiedBy>
  <cp:revision>5</cp:revision>
  <cp:lastPrinted>2025-07-30T08:29:00Z</cp:lastPrinted>
  <dcterms:created xsi:type="dcterms:W3CDTF">2025-07-30T08:34:00Z</dcterms:created>
  <dcterms:modified xsi:type="dcterms:W3CDTF">2025-07-31T05:58:00Z</dcterms:modified>
</cp:coreProperties>
</file>